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4EC" w:themeColor="accent1" w:themeTint="33"/>
  <w:body>
    <w:tbl>
      <w:tblPr>
        <w:tblpPr w:leftFromText="141" w:rightFromText="141" w:vertAnchor="text" w:horzAnchor="margin" w:tblpXSpec="center" w:tblpY="-4565"/>
        <w:tblW w:w="0" w:type="auto"/>
        <w:tblLook w:val="0600" w:firstRow="0" w:lastRow="0" w:firstColumn="0" w:lastColumn="0" w:noHBand="1" w:noVBand="1"/>
      </w:tblPr>
      <w:tblGrid>
        <w:gridCol w:w="1043"/>
        <w:gridCol w:w="884"/>
        <w:gridCol w:w="236"/>
        <w:gridCol w:w="4415"/>
        <w:gridCol w:w="1006"/>
      </w:tblGrid>
      <w:tr w:rsidR="00627162" w:rsidRPr="00C16D26" w14:paraId="58146AC9" w14:textId="77777777" w:rsidTr="00627162">
        <w:trPr>
          <w:trHeight w:val="5987"/>
        </w:trPr>
        <w:tc>
          <w:tcPr>
            <w:tcW w:w="7584" w:type="dxa"/>
            <w:gridSpan w:val="5"/>
            <w:vAlign w:val="center"/>
          </w:tcPr>
          <w:bookmarkStart w:id="0" w:name="_Hlk213940181"/>
          <w:p w14:paraId="4F38FB7B" w14:textId="77777777" w:rsidR="00627162" w:rsidRPr="00C16D26" w:rsidRDefault="00000000" w:rsidP="00627162">
            <w:pPr>
              <w:pStyle w:val="Ttulo"/>
              <w:rPr>
                <w:noProof/>
              </w:rPr>
            </w:pPr>
            <w:sdt>
              <w:sdtPr>
                <w:rPr>
                  <w:noProof/>
                </w:rPr>
                <w:alias w:val="Título"/>
                <w:tag w:val=""/>
                <w:id w:val="2016188051"/>
                <w:placeholder>
                  <w:docPart w:val="8AEDB065A9D74C2087F4D81E2DFC43B3"/>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627162">
                  <w:rPr>
                    <w:noProof/>
                  </w:rPr>
                  <w:t>ESTATUTOS DE LA ENTIDAD</w:t>
                </w:r>
              </w:sdtContent>
            </w:sdt>
          </w:p>
        </w:tc>
      </w:tr>
      <w:tr w:rsidR="00627162" w:rsidRPr="00C16D26" w14:paraId="2211C85F" w14:textId="77777777" w:rsidTr="00627162">
        <w:trPr>
          <w:trHeight w:val="321"/>
        </w:trPr>
        <w:tc>
          <w:tcPr>
            <w:tcW w:w="1043" w:type="dxa"/>
          </w:tcPr>
          <w:p w14:paraId="22517757" w14:textId="77777777" w:rsidR="00627162" w:rsidRPr="00C16D26" w:rsidRDefault="00627162" w:rsidP="00627162">
            <w:pPr>
              <w:rPr>
                <w:noProof/>
                <w:sz w:val="10"/>
                <w:szCs w:val="10"/>
              </w:rPr>
            </w:pPr>
          </w:p>
        </w:tc>
        <w:tc>
          <w:tcPr>
            <w:tcW w:w="5535" w:type="dxa"/>
            <w:gridSpan w:val="3"/>
            <w:shd w:val="clear" w:color="auto" w:fill="F0CDA1" w:themeFill="accent1"/>
            <w:vAlign w:val="center"/>
          </w:tcPr>
          <w:p w14:paraId="2A5C01AC" w14:textId="77777777" w:rsidR="00627162" w:rsidRPr="00C16D26" w:rsidRDefault="00627162" w:rsidP="00627162">
            <w:pPr>
              <w:rPr>
                <w:noProof/>
                <w:sz w:val="10"/>
                <w:szCs w:val="10"/>
              </w:rPr>
            </w:pPr>
          </w:p>
        </w:tc>
        <w:tc>
          <w:tcPr>
            <w:tcW w:w="1006" w:type="dxa"/>
          </w:tcPr>
          <w:p w14:paraId="26B8FEC0" w14:textId="77777777" w:rsidR="00627162" w:rsidRPr="00C16D26" w:rsidRDefault="00627162" w:rsidP="00627162">
            <w:pPr>
              <w:rPr>
                <w:noProof/>
                <w:sz w:val="10"/>
                <w:szCs w:val="10"/>
              </w:rPr>
            </w:pPr>
          </w:p>
        </w:tc>
      </w:tr>
      <w:tr w:rsidR="00627162" w:rsidRPr="00C16D26" w14:paraId="0BC5FA14" w14:textId="77777777" w:rsidTr="00627162">
        <w:trPr>
          <w:trHeight w:val="3506"/>
        </w:trPr>
        <w:tc>
          <w:tcPr>
            <w:tcW w:w="7584" w:type="dxa"/>
            <w:gridSpan w:val="5"/>
            <w:vAlign w:val="center"/>
          </w:tcPr>
          <w:p w14:paraId="1F4095F7" w14:textId="376D7FE9" w:rsidR="00627162" w:rsidRPr="00C16D26" w:rsidRDefault="00000000" w:rsidP="00627162">
            <w:pPr>
              <w:pStyle w:val="Ttulo"/>
              <w:rPr>
                <w:noProof/>
              </w:rPr>
            </w:pPr>
            <w:sdt>
              <w:sdtPr>
                <w:rPr>
                  <w:noProof/>
                  <w:sz w:val="56"/>
                </w:rPr>
                <w:alias w:val="Título 2"/>
                <w:tag w:val=""/>
                <w:id w:val="-1692516626"/>
                <w:placeholder>
                  <w:docPart w:val="1A54D2133479483C8E7DAB7394DC21F1"/>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tuloCar"/>
                  <w:b w:val="0"/>
                </w:rPr>
              </w:sdtEndPr>
              <w:sdtContent>
                <w:r w:rsidR="00C12C08">
                  <w:rPr>
                    <w:noProof/>
                    <w:sz w:val="56"/>
                  </w:rPr>
                  <w:t>TRANSPORTES ANTONIO DÍAZ HERNÁNDEZ, S.L.</w:t>
                </w:r>
                <w:r w:rsidR="0054733E">
                  <w:rPr>
                    <w:noProof/>
                    <w:sz w:val="56"/>
                  </w:rPr>
                  <w:t xml:space="preserve"> </w:t>
                </w:r>
              </w:sdtContent>
            </w:sdt>
          </w:p>
        </w:tc>
      </w:tr>
      <w:tr w:rsidR="00627162" w:rsidRPr="00C16D26" w14:paraId="2460784A" w14:textId="77777777" w:rsidTr="00627162">
        <w:trPr>
          <w:gridAfter w:val="2"/>
          <w:wAfter w:w="5421" w:type="dxa"/>
          <w:trHeight w:val="3065"/>
        </w:trPr>
        <w:tc>
          <w:tcPr>
            <w:tcW w:w="1927" w:type="dxa"/>
            <w:gridSpan w:val="2"/>
          </w:tcPr>
          <w:p w14:paraId="45178078" w14:textId="77777777" w:rsidR="00627162" w:rsidRPr="00627162" w:rsidRDefault="00627162" w:rsidP="00627162">
            <w:pPr>
              <w:rPr>
                <w:noProof/>
                <w:sz w:val="36"/>
              </w:rPr>
            </w:pPr>
          </w:p>
        </w:tc>
        <w:tc>
          <w:tcPr>
            <w:tcW w:w="236" w:type="dxa"/>
          </w:tcPr>
          <w:p w14:paraId="31A86611" w14:textId="77777777" w:rsidR="00627162" w:rsidRPr="00C16D26" w:rsidRDefault="00627162" w:rsidP="00627162">
            <w:pPr>
              <w:rPr>
                <w:noProof/>
              </w:rPr>
            </w:pPr>
          </w:p>
        </w:tc>
      </w:tr>
      <w:bookmarkEnd w:id="0"/>
    </w:tbl>
    <w:p w14:paraId="23F367C1" w14:textId="77777777" w:rsidR="001A5429" w:rsidRPr="00627162" w:rsidRDefault="001A5429" w:rsidP="001E1E58">
      <w:pPr>
        <w:rPr>
          <w:noProof/>
          <w:color w:val="auto"/>
        </w:rPr>
      </w:pPr>
    </w:p>
    <w:p w14:paraId="4BE02BC8" w14:textId="77777777" w:rsidR="00066DE2" w:rsidRPr="00C16D26" w:rsidRDefault="001A5429" w:rsidP="0092125E">
      <w:pPr>
        <w:rPr>
          <w:noProof/>
        </w:rPr>
      </w:pPr>
      <w:r w:rsidRPr="00C16D26">
        <w:rPr>
          <w:noProof/>
          <w:lang w:bidi="es-ES"/>
        </w:rPr>
        <w:t xml:space="preserve"> </w:t>
      </w:r>
    </w:p>
    <w:p w14:paraId="71FC7B3C" w14:textId="77777777" w:rsidR="00066DE2" w:rsidRPr="00C16D26" w:rsidRDefault="00066DE2" w:rsidP="00066DE2">
      <w:pPr>
        <w:rPr>
          <w:noProof/>
        </w:rPr>
        <w:sectPr w:rsidR="00066DE2" w:rsidRPr="00C16D26" w:rsidSect="000B53EB">
          <w:headerReference w:type="default" r:id="rId12"/>
          <w:headerReference w:type="first" r:id="rId13"/>
          <w:footerReference w:type="first" r:id="rId14"/>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3"/>
        </w:rPr>
        <w:id w:val="350538378"/>
        <w:docPartObj>
          <w:docPartGallery w:val="Table of Contents"/>
          <w:docPartUnique/>
        </w:docPartObj>
      </w:sdtPr>
      <w:sdtEndPr>
        <w:rPr>
          <w:noProof/>
        </w:rPr>
      </w:sdtEndPr>
      <w:sdtContent>
        <w:p w14:paraId="7E1095FE" w14:textId="77777777" w:rsidR="001E1E58" w:rsidRDefault="00493EC0" w:rsidP="00BE6A39">
          <w:pPr>
            <w:pStyle w:val="TtuloTDC"/>
            <w:spacing w:line="480" w:lineRule="auto"/>
          </w:pPr>
          <w:r w:rsidRPr="00D271A6">
            <w:t>CONTENIDO</w:t>
          </w:r>
        </w:p>
        <w:p w14:paraId="5D573260" w14:textId="77777777" w:rsidR="00E0313D" w:rsidRPr="00E0313D" w:rsidRDefault="00E0313D" w:rsidP="00E0313D"/>
        <w:p w14:paraId="75346583" w14:textId="77777777" w:rsidR="00627162" w:rsidRPr="00E0313D" w:rsidRDefault="00627162" w:rsidP="00E0313D">
          <w:pPr>
            <w:pStyle w:val="Prrafodelista"/>
            <w:numPr>
              <w:ilvl w:val="0"/>
              <w:numId w:val="39"/>
            </w:numPr>
            <w:tabs>
              <w:tab w:val="left" w:pos="5670"/>
            </w:tabs>
            <w:spacing w:line="480" w:lineRule="auto"/>
            <w:jc w:val="both"/>
            <w:rPr>
              <w:rFonts w:ascii="Times New Roman" w:hAnsi="Times New Roman" w:cs="Times New Roman"/>
              <w:noProof/>
              <w:color w:val="auto"/>
              <w:sz w:val="24"/>
            </w:rPr>
          </w:pPr>
          <w:r w:rsidRPr="00E0313D">
            <w:rPr>
              <w:rFonts w:ascii="Times New Roman" w:hAnsi="Times New Roman" w:cs="Times New Roman"/>
              <w:noProof/>
              <w:color w:val="auto"/>
              <w:sz w:val="24"/>
            </w:rPr>
            <w:t>Denominación, objeto, duración</w:t>
          </w:r>
          <w:r w:rsidR="009227FE">
            <w:rPr>
              <w:rFonts w:ascii="Times New Roman" w:hAnsi="Times New Roman" w:cs="Times New Roman"/>
              <w:noProof/>
              <w:color w:val="auto"/>
              <w:sz w:val="24"/>
            </w:rPr>
            <w:t>,</w:t>
          </w:r>
          <w:r w:rsidRPr="00E0313D">
            <w:rPr>
              <w:rFonts w:ascii="Times New Roman" w:hAnsi="Times New Roman" w:cs="Times New Roman"/>
              <w:noProof/>
              <w:color w:val="auto"/>
              <w:sz w:val="24"/>
            </w:rPr>
            <w:t xml:space="preserve"> domicilio</w:t>
          </w:r>
          <w:r w:rsidR="009227FE">
            <w:rPr>
              <w:rFonts w:ascii="Times New Roman" w:hAnsi="Times New Roman" w:cs="Times New Roman"/>
              <w:noProof/>
              <w:color w:val="auto"/>
              <w:sz w:val="24"/>
            </w:rPr>
            <w:t xml:space="preserve"> y capital social.</w:t>
          </w:r>
        </w:p>
        <w:p w14:paraId="76274E38" w14:textId="77777777" w:rsidR="00627162" w:rsidRPr="00BE6A39" w:rsidRDefault="00627162" w:rsidP="00BE6A39">
          <w:pPr>
            <w:pStyle w:val="Prrafodelista"/>
            <w:numPr>
              <w:ilvl w:val="0"/>
              <w:numId w:val="39"/>
            </w:numPr>
            <w:tabs>
              <w:tab w:val="left" w:pos="5670"/>
            </w:tabs>
            <w:spacing w:line="480" w:lineRule="auto"/>
            <w:jc w:val="both"/>
            <w:rPr>
              <w:rFonts w:ascii="Times New Roman" w:hAnsi="Times New Roman" w:cs="Times New Roman"/>
              <w:noProof/>
              <w:color w:val="auto"/>
              <w:sz w:val="24"/>
            </w:rPr>
          </w:pPr>
          <w:r w:rsidRPr="00BE6A39">
            <w:rPr>
              <w:rFonts w:ascii="Times New Roman" w:hAnsi="Times New Roman" w:cs="Times New Roman"/>
              <w:noProof/>
              <w:color w:val="auto"/>
              <w:sz w:val="24"/>
            </w:rPr>
            <w:t>Participaciones.</w:t>
          </w:r>
        </w:p>
        <w:p w14:paraId="5CF0AF75" w14:textId="77777777" w:rsidR="00627162" w:rsidRDefault="00627162" w:rsidP="00BE6A39">
          <w:pPr>
            <w:pStyle w:val="Prrafodelista"/>
            <w:numPr>
              <w:ilvl w:val="0"/>
              <w:numId w:val="39"/>
            </w:numPr>
            <w:tabs>
              <w:tab w:val="left" w:pos="5670"/>
            </w:tabs>
            <w:spacing w:line="480" w:lineRule="auto"/>
            <w:jc w:val="both"/>
            <w:rPr>
              <w:rFonts w:ascii="Times New Roman" w:hAnsi="Times New Roman" w:cs="Times New Roman"/>
              <w:noProof/>
              <w:color w:val="auto"/>
              <w:sz w:val="24"/>
            </w:rPr>
          </w:pPr>
          <w:r w:rsidRPr="00BE6A39">
            <w:rPr>
              <w:rFonts w:ascii="Times New Roman" w:hAnsi="Times New Roman" w:cs="Times New Roman"/>
              <w:noProof/>
              <w:color w:val="auto"/>
              <w:sz w:val="24"/>
            </w:rPr>
            <w:t>Órganos de la sociedad.</w:t>
          </w:r>
        </w:p>
        <w:p w14:paraId="1887F1C0" w14:textId="77777777" w:rsidR="00D879AB" w:rsidRPr="00BE6A39" w:rsidRDefault="00D879AB" w:rsidP="00BE6A39">
          <w:pPr>
            <w:pStyle w:val="Prrafodelista"/>
            <w:numPr>
              <w:ilvl w:val="0"/>
              <w:numId w:val="39"/>
            </w:numPr>
            <w:tabs>
              <w:tab w:val="left" w:pos="5670"/>
            </w:tabs>
            <w:spacing w:line="480" w:lineRule="auto"/>
            <w:jc w:val="both"/>
            <w:rPr>
              <w:rFonts w:ascii="Times New Roman" w:hAnsi="Times New Roman" w:cs="Times New Roman"/>
              <w:noProof/>
              <w:color w:val="auto"/>
              <w:sz w:val="24"/>
            </w:rPr>
          </w:pPr>
          <w:r>
            <w:rPr>
              <w:rFonts w:ascii="Times New Roman" w:hAnsi="Times New Roman" w:cs="Times New Roman"/>
              <w:noProof/>
              <w:color w:val="auto"/>
              <w:sz w:val="24"/>
            </w:rPr>
            <w:t>Ejercicios social y cuentas.</w:t>
          </w:r>
        </w:p>
        <w:p w14:paraId="325208D9" w14:textId="77777777" w:rsidR="00627162" w:rsidRPr="00BE6A39" w:rsidRDefault="00D879AB" w:rsidP="00BE6A39">
          <w:pPr>
            <w:pStyle w:val="Prrafodelista"/>
            <w:numPr>
              <w:ilvl w:val="0"/>
              <w:numId w:val="39"/>
            </w:numPr>
            <w:tabs>
              <w:tab w:val="left" w:pos="5670"/>
            </w:tabs>
            <w:spacing w:line="480" w:lineRule="auto"/>
            <w:jc w:val="both"/>
            <w:rPr>
              <w:rFonts w:ascii="Times New Roman" w:hAnsi="Times New Roman" w:cs="Times New Roman"/>
              <w:noProof/>
              <w:color w:val="auto"/>
              <w:sz w:val="24"/>
            </w:rPr>
          </w:pPr>
          <w:r>
            <w:rPr>
              <w:rFonts w:ascii="Times New Roman" w:hAnsi="Times New Roman" w:cs="Times New Roman"/>
              <w:noProof/>
              <w:color w:val="auto"/>
              <w:sz w:val="24"/>
            </w:rPr>
            <w:t>Dis</w:t>
          </w:r>
          <w:r w:rsidR="00627162" w:rsidRPr="00BE6A39">
            <w:rPr>
              <w:rFonts w:ascii="Times New Roman" w:hAnsi="Times New Roman" w:cs="Times New Roman"/>
              <w:noProof/>
              <w:color w:val="auto"/>
              <w:sz w:val="24"/>
            </w:rPr>
            <w:t>olución y liquidación.</w:t>
          </w:r>
        </w:p>
        <w:p w14:paraId="102A4C38" w14:textId="77777777" w:rsidR="00627162" w:rsidRPr="00BE6A39" w:rsidRDefault="00627162" w:rsidP="00BE6A39">
          <w:pPr>
            <w:pStyle w:val="Prrafodelista"/>
            <w:numPr>
              <w:ilvl w:val="0"/>
              <w:numId w:val="39"/>
            </w:numPr>
            <w:tabs>
              <w:tab w:val="left" w:pos="5670"/>
            </w:tabs>
            <w:spacing w:line="480" w:lineRule="auto"/>
            <w:jc w:val="both"/>
            <w:rPr>
              <w:rFonts w:ascii="Times New Roman" w:hAnsi="Times New Roman" w:cs="Times New Roman"/>
              <w:noProof/>
              <w:color w:val="auto"/>
              <w:sz w:val="24"/>
            </w:rPr>
          </w:pPr>
          <w:r w:rsidRPr="00BE6A39">
            <w:rPr>
              <w:rFonts w:ascii="Times New Roman" w:hAnsi="Times New Roman" w:cs="Times New Roman"/>
              <w:noProof/>
              <w:color w:val="auto"/>
              <w:sz w:val="24"/>
            </w:rPr>
            <w:t>Régimen supletorio.</w:t>
          </w:r>
        </w:p>
        <w:p w14:paraId="41BABC96" w14:textId="77777777" w:rsidR="001E1E58" w:rsidRPr="00C16D26" w:rsidRDefault="00000000" w:rsidP="009227FE">
          <w:pPr>
            <w:pStyle w:val="Prrafodelista"/>
            <w:tabs>
              <w:tab w:val="left" w:pos="5670"/>
            </w:tabs>
            <w:spacing w:line="480" w:lineRule="auto"/>
            <w:jc w:val="both"/>
            <w:rPr>
              <w:noProof/>
            </w:rPr>
          </w:pPr>
        </w:p>
      </w:sdtContent>
    </w:sdt>
    <w:p w14:paraId="33E1A1D5" w14:textId="77777777" w:rsidR="000A7626" w:rsidRPr="00C16D26" w:rsidRDefault="000A7626" w:rsidP="000A7626">
      <w:pPr>
        <w:rPr>
          <w:noProof/>
        </w:rPr>
      </w:pPr>
    </w:p>
    <w:p w14:paraId="720A2BF6" w14:textId="77777777" w:rsidR="000A7626" w:rsidRPr="00C16D26" w:rsidRDefault="000A7626" w:rsidP="000A7626">
      <w:pPr>
        <w:rPr>
          <w:noProof/>
        </w:rPr>
        <w:sectPr w:rsidR="000A7626" w:rsidRPr="00C16D26" w:rsidSect="000B53EB">
          <w:footerReference w:type="first" r:id="rId15"/>
          <w:pgSz w:w="11906" w:h="16838" w:code="9"/>
          <w:pgMar w:top="2160" w:right="1080" w:bottom="720" w:left="6120" w:header="432" w:footer="432" w:gutter="0"/>
          <w:pgNumType w:fmt="lowerRoman"/>
          <w:cols w:space="708"/>
          <w:titlePg/>
          <w:docGrid w:linePitch="360"/>
        </w:sectPr>
      </w:pPr>
    </w:p>
    <w:p w14:paraId="0B45766E" w14:textId="77777777" w:rsidR="001E1E58" w:rsidRDefault="00BE6A39" w:rsidP="00BE6A39">
      <w:pPr>
        <w:pStyle w:val="Ttulo1"/>
        <w:numPr>
          <w:ilvl w:val="0"/>
          <w:numId w:val="40"/>
        </w:numPr>
        <w:rPr>
          <w:noProof/>
        </w:rPr>
      </w:pPr>
      <w:r>
        <w:rPr>
          <w:noProof/>
        </w:rPr>
        <w:lastRenderedPageBreak/>
        <w:t>denominación, objeto, duración</w:t>
      </w:r>
      <w:r w:rsidR="00982289">
        <w:rPr>
          <w:noProof/>
        </w:rPr>
        <w:t>,</w:t>
      </w:r>
      <w:r>
        <w:rPr>
          <w:noProof/>
        </w:rPr>
        <w:t xml:space="preserve"> domicilio</w:t>
      </w:r>
      <w:r w:rsidR="00982289">
        <w:rPr>
          <w:noProof/>
        </w:rPr>
        <w:t xml:space="preserve"> y capital social</w:t>
      </w:r>
      <w:r>
        <w:rPr>
          <w:noProof/>
        </w:rPr>
        <w:t>.</w:t>
      </w:r>
    </w:p>
    <w:p w14:paraId="02DD0965"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b/>
          <w:i/>
          <w:iCs/>
          <w:color w:val="auto"/>
          <w:sz w:val="24"/>
        </w:rPr>
        <w:t>ARTÍCULO 1º.-</w:t>
      </w:r>
      <w:r w:rsidRPr="006A11A8">
        <w:rPr>
          <w:rFonts w:ascii="Times New Roman" w:hAnsi="Times New Roman" w:cs="Times New Roman"/>
          <w:i/>
          <w:iCs/>
          <w:color w:val="auto"/>
          <w:sz w:val="24"/>
        </w:rPr>
        <w:t xml:space="preserve"> La Sociedad se denomina “TRANSPORTES ANTONIO DIAZ HERNANDEZ, S.L”, y se regirá por los presentes Estatutos y demás disposiciones legales que le sean aplicables, en especial la Ley de Sociedades de Responsabilidad Limitada.</w:t>
      </w:r>
    </w:p>
    <w:p w14:paraId="74BE1A57" w14:textId="77777777" w:rsidR="009227FE" w:rsidRPr="006A11A8" w:rsidRDefault="009227FE" w:rsidP="009227FE">
      <w:pPr>
        <w:rPr>
          <w:rFonts w:ascii="Times New Roman" w:hAnsi="Times New Roman" w:cs="Times New Roman"/>
          <w:i/>
          <w:iCs/>
          <w:color w:val="auto"/>
          <w:sz w:val="24"/>
        </w:rPr>
      </w:pPr>
    </w:p>
    <w:p w14:paraId="3C0573B8" w14:textId="77777777" w:rsidR="009227FE" w:rsidRPr="006A11A8" w:rsidRDefault="009227FE" w:rsidP="009227FE">
      <w:pPr>
        <w:jc w:val="both"/>
        <w:rPr>
          <w:rFonts w:ascii="Times New Roman" w:hAnsi="Times New Roman" w:cs="Times New Roman"/>
          <w:bCs/>
          <w:i/>
          <w:iCs/>
          <w:color w:val="auto"/>
          <w:sz w:val="24"/>
        </w:rPr>
      </w:pPr>
      <w:r w:rsidRPr="006A11A8">
        <w:rPr>
          <w:rFonts w:ascii="Times New Roman" w:hAnsi="Times New Roman" w:cs="Times New Roman"/>
          <w:b/>
          <w:i/>
          <w:iCs/>
          <w:color w:val="auto"/>
          <w:sz w:val="24"/>
        </w:rPr>
        <w:t xml:space="preserve">ARTÍCULO 2º.- </w:t>
      </w:r>
      <w:r w:rsidRPr="006A11A8">
        <w:rPr>
          <w:rFonts w:ascii="Times New Roman" w:hAnsi="Times New Roman" w:cs="Times New Roman"/>
          <w:bCs/>
          <w:i/>
          <w:iCs/>
          <w:color w:val="auto"/>
          <w:sz w:val="24"/>
        </w:rPr>
        <w:t>La explotación de toda clase de servicios de transporte público de viajeros por carretera. - La realización de la actividad de arrendamiento de vehículos con conductor y para cuya prestación, se exija o no la obtención de una autorización administrativa de transportes.- La compraventa, el arrendamiento, la permuta así como la cesión a través de cualquier medio válido en derecho de pisos, casas, chalets, adosados, apartamentos y naves industriales.- Las actividades enumeradas podrán ser realizadas por la sociedad ya directamente, ya indirectamente, incluso mediante su participación en otras sociedades de objeto idéntico o análogo.- Quedan excluidas todas aquellas actividades para cuyo ejercicio la Ley exija requisitos especiales que no queden cumplidos por la sociedad.</w:t>
      </w:r>
    </w:p>
    <w:p w14:paraId="38352AD8" w14:textId="77777777" w:rsidR="009227FE" w:rsidRPr="006A11A8" w:rsidRDefault="009227FE" w:rsidP="009227FE">
      <w:pPr>
        <w:jc w:val="both"/>
        <w:rPr>
          <w:rFonts w:ascii="Times New Roman" w:hAnsi="Times New Roman" w:cs="Times New Roman"/>
          <w:bCs/>
          <w:i/>
          <w:iCs/>
          <w:color w:val="auto"/>
          <w:sz w:val="24"/>
        </w:rPr>
      </w:pPr>
    </w:p>
    <w:p w14:paraId="6AB96181" w14:textId="77777777" w:rsidR="009227FE" w:rsidRPr="006A11A8" w:rsidRDefault="009227FE" w:rsidP="009227FE">
      <w:pPr>
        <w:jc w:val="both"/>
        <w:rPr>
          <w:rFonts w:ascii="Times New Roman" w:hAnsi="Times New Roman" w:cs="Times New Roman"/>
          <w:bCs/>
          <w:i/>
          <w:iCs/>
          <w:color w:val="auto"/>
          <w:sz w:val="24"/>
        </w:rPr>
      </w:pPr>
      <w:r w:rsidRPr="006A11A8">
        <w:rPr>
          <w:rFonts w:ascii="Times New Roman" w:hAnsi="Times New Roman" w:cs="Times New Roman"/>
          <w:b/>
          <w:i/>
          <w:iCs/>
          <w:color w:val="auto"/>
          <w:sz w:val="24"/>
        </w:rPr>
        <w:t xml:space="preserve">ARTÍCULO 3º.- </w:t>
      </w:r>
      <w:r w:rsidRPr="006A11A8">
        <w:rPr>
          <w:rFonts w:ascii="Times New Roman" w:hAnsi="Times New Roman" w:cs="Times New Roman"/>
          <w:bCs/>
          <w:i/>
          <w:iCs/>
          <w:color w:val="auto"/>
          <w:sz w:val="24"/>
        </w:rPr>
        <w:t>El domicilio de la sociedad se establece en el término municipal de Agüimes, en el Polígono Industrial de Arinaga, Calle Las Mimosas, S/N, parcelas 126-127.- Por acuerdo del órgano de administración, podrá trasladarse dentro de la misma población donde se halle establecido, así como crearse, modificarse o suprimirse las sucursales, agencias o delegaciones, tanto en territorio nacional como extranjero, que el desarrollo de la actividad de la empresa haga necesario o conveniente.</w:t>
      </w:r>
    </w:p>
    <w:p w14:paraId="64DE852D" w14:textId="77777777" w:rsidR="009227FE" w:rsidRPr="006A11A8" w:rsidRDefault="009227FE" w:rsidP="009227FE">
      <w:pPr>
        <w:jc w:val="both"/>
        <w:rPr>
          <w:rFonts w:ascii="Times New Roman" w:hAnsi="Times New Roman" w:cs="Times New Roman"/>
          <w:bCs/>
          <w:i/>
          <w:iCs/>
          <w:color w:val="auto"/>
          <w:sz w:val="24"/>
        </w:rPr>
      </w:pPr>
    </w:p>
    <w:p w14:paraId="47A7FE17"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b/>
          <w:i/>
          <w:iCs/>
          <w:color w:val="auto"/>
          <w:sz w:val="24"/>
        </w:rPr>
        <w:t>ARTÍCULO 4º</w:t>
      </w:r>
      <w:r w:rsidRPr="006A11A8">
        <w:rPr>
          <w:rFonts w:ascii="Times New Roman" w:hAnsi="Times New Roman" w:cs="Times New Roman"/>
          <w:i/>
          <w:iCs/>
          <w:color w:val="auto"/>
          <w:sz w:val="24"/>
        </w:rPr>
        <w:t>.- La duración de la sociedad es indefinida y dio comienzo a sus operaciones el día del otorgamiento de la escritura fundacional.</w:t>
      </w:r>
    </w:p>
    <w:p w14:paraId="12CBA408" w14:textId="77777777" w:rsidR="009227FE" w:rsidRPr="006A11A8" w:rsidRDefault="009227FE" w:rsidP="009227FE">
      <w:pPr>
        <w:jc w:val="both"/>
        <w:rPr>
          <w:bCs/>
          <w:i/>
          <w:iCs/>
          <w:color w:val="auto"/>
        </w:rPr>
      </w:pPr>
    </w:p>
    <w:p w14:paraId="29607B0F" w14:textId="77777777" w:rsidR="009227FE" w:rsidRPr="006A11A8" w:rsidRDefault="009227FE" w:rsidP="009227FE">
      <w:pPr>
        <w:jc w:val="both"/>
        <w:rPr>
          <w:bCs/>
          <w:i/>
          <w:iCs/>
          <w:color w:val="auto"/>
        </w:rPr>
      </w:pPr>
      <w:r w:rsidRPr="006A11A8">
        <w:rPr>
          <w:rFonts w:ascii="Times New Roman" w:hAnsi="Times New Roman" w:cs="Times New Roman"/>
          <w:b/>
          <w:i/>
          <w:iCs/>
          <w:color w:val="auto"/>
          <w:sz w:val="24"/>
        </w:rPr>
        <w:t>ARTÍCULO 5º</w:t>
      </w:r>
      <w:r w:rsidRPr="006A11A8">
        <w:rPr>
          <w:rFonts w:ascii="Times New Roman" w:hAnsi="Times New Roman" w:cs="Times New Roman"/>
          <w:i/>
          <w:iCs/>
          <w:color w:val="auto"/>
          <w:sz w:val="24"/>
        </w:rPr>
        <w:t>.- El Capital social se fija en la cantidad de DOS MILLONES SETECIENTOS MIL NOVECIENTOS VEINTICINCO EUROS, dividido en CIENTO DIEZ MIL CUATROCIENTAS TREINTA Y SIETE PARTICIPACIONES de VEINTICINCO EUROS de valor nominal cada una, numeradas correlativamente de la una a la ciento diez mil cuatrocientas treinta y siete, ambas inclusive, iguales, acumulables e indivisibles, que no podrán incorporarse a títulos negociables ni denominarse acciones. El expresado capital social está totalmente suscrito y desembolsado.</w:t>
      </w:r>
    </w:p>
    <w:p w14:paraId="755DB21B" w14:textId="77777777" w:rsidR="009227FE" w:rsidRDefault="009227FE" w:rsidP="009227FE"/>
    <w:p w14:paraId="609D26E1" w14:textId="77777777" w:rsidR="00521253" w:rsidRPr="00521253" w:rsidRDefault="00521253" w:rsidP="00521253"/>
    <w:p w14:paraId="237F6ED7" w14:textId="77777777" w:rsidR="00521253" w:rsidRPr="00521253" w:rsidRDefault="00521253" w:rsidP="00521253"/>
    <w:p w14:paraId="2B54BA65" w14:textId="6C7F8ED4" w:rsidR="00521253" w:rsidRPr="00521253" w:rsidRDefault="00521253" w:rsidP="00521253">
      <w:pPr>
        <w:tabs>
          <w:tab w:val="left" w:pos="7680"/>
        </w:tabs>
      </w:pPr>
      <w:r>
        <w:tab/>
      </w:r>
    </w:p>
    <w:p w14:paraId="2686B6D6" w14:textId="77777777" w:rsidR="001E1E58" w:rsidRDefault="00BE6A39" w:rsidP="00BE6A39">
      <w:pPr>
        <w:pStyle w:val="Ttulo1"/>
        <w:rPr>
          <w:noProof/>
        </w:rPr>
      </w:pPr>
      <w:r>
        <w:rPr>
          <w:noProof/>
        </w:rPr>
        <w:lastRenderedPageBreak/>
        <w:t xml:space="preserve">2.- PARTICIPACIONES </w:t>
      </w:r>
    </w:p>
    <w:p w14:paraId="1921017E" w14:textId="77777777" w:rsidR="00570410" w:rsidRDefault="00570410" w:rsidP="00570410">
      <w:pPr>
        <w:jc w:val="both"/>
      </w:pPr>
    </w:p>
    <w:p w14:paraId="2242F8C5" w14:textId="77777777" w:rsidR="009227FE" w:rsidRPr="006A11A8" w:rsidRDefault="009227FE" w:rsidP="009227FE">
      <w:pPr>
        <w:jc w:val="both"/>
        <w:rPr>
          <w:rFonts w:ascii="Times New Roman" w:hAnsi="Times New Roman" w:cs="Times New Roman"/>
          <w:i/>
          <w:iCs/>
          <w:color w:val="auto"/>
          <w:sz w:val="24"/>
        </w:rPr>
      </w:pPr>
      <w:bookmarkStart w:id="1" w:name="_Hlk141367077"/>
      <w:r w:rsidRPr="006A11A8">
        <w:rPr>
          <w:rFonts w:ascii="Times New Roman" w:hAnsi="Times New Roman" w:cs="Times New Roman"/>
          <w:b/>
          <w:i/>
          <w:iCs/>
          <w:color w:val="auto"/>
          <w:sz w:val="24"/>
        </w:rPr>
        <w:t>ARTÍCULO 6º.-</w:t>
      </w:r>
      <w:r w:rsidRPr="006A11A8">
        <w:rPr>
          <w:rFonts w:ascii="Times New Roman" w:hAnsi="Times New Roman" w:cs="Times New Roman"/>
          <w:i/>
          <w:iCs/>
          <w:color w:val="auto"/>
          <w:sz w:val="24"/>
        </w:rPr>
        <w:t xml:space="preserve"> </w:t>
      </w:r>
      <w:bookmarkEnd w:id="1"/>
      <w:r w:rsidRPr="006A11A8">
        <w:rPr>
          <w:rFonts w:ascii="Times New Roman" w:hAnsi="Times New Roman" w:cs="Times New Roman"/>
          <w:i/>
          <w:iCs/>
          <w:color w:val="auto"/>
          <w:sz w:val="24"/>
        </w:rPr>
        <w:t xml:space="preserve">Las participaciones sociales no se representarán en ningún caso por títulos especiales, nominativos o al portador, ni se expedirán tampoco resguardos provisionales acreditativos de una o varias participaciones sociales. El único título de la propiedad está constituido por esta escritura y en los demás casos de modificación del capital social, por los demás documentos públicos que pudieran otorgarse. </w:t>
      </w:r>
    </w:p>
    <w:p w14:paraId="7E4E67AB"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i/>
          <w:iCs/>
          <w:color w:val="auto"/>
          <w:sz w:val="24"/>
        </w:rPr>
        <w:t xml:space="preserve">En caso de adquisición por transmisión inter vivos o mortis causa por el documento público correspondiente. </w:t>
      </w:r>
    </w:p>
    <w:p w14:paraId="20EBFD9D"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i/>
          <w:iCs/>
          <w:color w:val="auto"/>
          <w:sz w:val="24"/>
        </w:rPr>
        <w:t xml:space="preserve">Las certificaciones del libro de registro de socios en ningún caso sustituirán al título público de adquisición. </w:t>
      </w:r>
    </w:p>
    <w:p w14:paraId="186D387E" w14:textId="77777777" w:rsidR="009227FE" w:rsidRPr="006A11A8" w:rsidRDefault="009227FE" w:rsidP="009227FE">
      <w:pPr>
        <w:jc w:val="both"/>
        <w:rPr>
          <w:rFonts w:ascii="Times New Roman" w:hAnsi="Times New Roman" w:cs="Times New Roman"/>
          <w:i/>
          <w:iCs/>
          <w:color w:val="auto"/>
          <w:sz w:val="24"/>
        </w:rPr>
      </w:pPr>
    </w:p>
    <w:p w14:paraId="311D060D"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b/>
          <w:i/>
          <w:iCs/>
          <w:color w:val="auto"/>
          <w:sz w:val="24"/>
        </w:rPr>
        <w:t>ARTÍCULO 7º.-</w:t>
      </w:r>
      <w:r w:rsidRPr="006A11A8">
        <w:rPr>
          <w:rFonts w:ascii="Times New Roman" w:hAnsi="Times New Roman" w:cs="Times New Roman"/>
          <w:i/>
          <w:iCs/>
          <w:color w:val="auto"/>
          <w:sz w:val="24"/>
        </w:rPr>
        <w:t xml:space="preserve"> El socio que se proponga transmitir </w:t>
      </w:r>
      <w:proofErr w:type="spellStart"/>
      <w:r w:rsidRPr="006A11A8">
        <w:rPr>
          <w:rFonts w:ascii="Times New Roman" w:hAnsi="Times New Roman" w:cs="Times New Roman"/>
          <w:i/>
          <w:iCs/>
          <w:color w:val="auto"/>
          <w:sz w:val="24"/>
        </w:rPr>
        <w:t>inter-vivos</w:t>
      </w:r>
      <w:proofErr w:type="spellEnd"/>
      <w:r w:rsidRPr="006A11A8">
        <w:rPr>
          <w:rFonts w:ascii="Times New Roman" w:hAnsi="Times New Roman" w:cs="Times New Roman"/>
          <w:i/>
          <w:iCs/>
          <w:color w:val="auto"/>
          <w:sz w:val="24"/>
        </w:rPr>
        <w:t xml:space="preserve"> su participación o participaciones sociales, a persona extraña a la Sociedad, o sea, a los que no ostenten la condición de socio, deberá comunicarlo por escrito dirigido al órgano de administración en forma fehaciente, quien lo notificará a los demás socios en el plazo de quince días. Estos podrán optar a la compra dentro de los treinta días siguientes a la notificación, y si son varios los que deseen </w:t>
      </w:r>
      <w:proofErr w:type="spellStart"/>
      <w:r w:rsidRPr="006A11A8">
        <w:rPr>
          <w:rFonts w:ascii="Times New Roman" w:hAnsi="Times New Roman" w:cs="Times New Roman"/>
          <w:i/>
          <w:iCs/>
          <w:color w:val="auto"/>
          <w:sz w:val="24"/>
        </w:rPr>
        <w:t>adquiri</w:t>
      </w:r>
      <w:proofErr w:type="spellEnd"/>
      <w:r w:rsidRPr="006A11A8">
        <w:rPr>
          <w:rFonts w:ascii="Times New Roman" w:hAnsi="Times New Roman" w:cs="Times New Roman"/>
          <w:i/>
          <w:iCs/>
          <w:color w:val="auto"/>
          <w:sz w:val="24"/>
        </w:rPr>
        <w:t xml:space="preserve"> la participación o participaciones, se distribuirá entre ellos a prorrata de sus respectivas participaciones sociales. </w:t>
      </w:r>
      <w:proofErr w:type="spellStart"/>
      <w:r w:rsidRPr="006A11A8">
        <w:rPr>
          <w:rFonts w:ascii="Times New Roman" w:hAnsi="Times New Roman" w:cs="Times New Roman"/>
          <w:i/>
          <w:iCs/>
          <w:color w:val="auto"/>
          <w:sz w:val="24"/>
        </w:rPr>
        <w:t>Transcurrio</w:t>
      </w:r>
      <w:proofErr w:type="spellEnd"/>
      <w:r w:rsidRPr="006A11A8">
        <w:rPr>
          <w:rFonts w:ascii="Times New Roman" w:hAnsi="Times New Roman" w:cs="Times New Roman"/>
          <w:i/>
          <w:iCs/>
          <w:color w:val="auto"/>
          <w:sz w:val="24"/>
        </w:rPr>
        <w:t xml:space="preserve"> este último plazo, sin que por los socios se ejercite el derecho de tanteo, el socio quedará </w:t>
      </w:r>
      <w:proofErr w:type="gramStart"/>
      <w:r w:rsidRPr="006A11A8">
        <w:rPr>
          <w:rFonts w:ascii="Times New Roman" w:hAnsi="Times New Roman" w:cs="Times New Roman"/>
          <w:i/>
          <w:iCs/>
          <w:color w:val="auto"/>
          <w:sz w:val="24"/>
        </w:rPr>
        <w:t>libre  para</w:t>
      </w:r>
      <w:proofErr w:type="gramEnd"/>
      <w:r w:rsidRPr="006A11A8">
        <w:rPr>
          <w:rFonts w:ascii="Times New Roman" w:hAnsi="Times New Roman" w:cs="Times New Roman"/>
          <w:i/>
          <w:iCs/>
          <w:color w:val="auto"/>
          <w:sz w:val="24"/>
        </w:rPr>
        <w:t xml:space="preserve"> transmitir sus participaciones sociales, en la forma y medio que tenga por conveniente, siempre que la transmisión tenga lugar dentro de los dos meses siguientes a la terminación del último plazo indicado. </w:t>
      </w:r>
    </w:p>
    <w:p w14:paraId="417DF71D"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i/>
          <w:iCs/>
          <w:color w:val="auto"/>
          <w:sz w:val="24"/>
        </w:rPr>
        <w:t xml:space="preserve">En otro caso, deberá repetirse el procedimiento. Para el ejercicio del derecho de tanteo que se concede en el presente artículo, el precio de venta, en caso de discrepancia, será fijado por tres peritos, nombrados uno por cada parte y el otro de común acuerdo o si ello no se lograse, por el árbitro de equidad a que se refiere la disposición final de estos Estatutos. Serán nulas las transmisiones a persona extraña a la sociedad que no se ajusten a los establecido en los Estatutos. </w:t>
      </w:r>
    </w:p>
    <w:p w14:paraId="187DFDF0" w14:textId="77777777" w:rsidR="009227FE" w:rsidRPr="006A11A8" w:rsidRDefault="009227FE" w:rsidP="009227FE">
      <w:pPr>
        <w:jc w:val="both"/>
        <w:rPr>
          <w:rFonts w:ascii="Times New Roman" w:hAnsi="Times New Roman" w:cs="Times New Roman"/>
          <w:i/>
          <w:iCs/>
          <w:color w:val="auto"/>
          <w:sz w:val="24"/>
        </w:rPr>
      </w:pPr>
    </w:p>
    <w:p w14:paraId="348390F8"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b/>
          <w:i/>
          <w:iCs/>
          <w:noProof/>
          <w:color w:val="auto"/>
          <w:sz w:val="24"/>
        </w:rPr>
        <w:t xml:space="preserve">ARTÍCULO 8º.- </w:t>
      </w:r>
      <w:r w:rsidRPr="006A11A8">
        <w:rPr>
          <w:rFonts w:ascii="Times New Roman" w:hAnsi="Times New Roman" w:cs="Times New Roman"/>
          <w:bCs/>
          <w:i/>
          <w:iCs/>
          <w:noProof/>
          <w:color w:val="auto"/>
          <w:sz w:val="24"/>
        </w:rPr>
        <w:t>El derecho de tantep regulado en el artículo anterior no tendrá lugar en las trasmisiones mortis-causa, ni tampoco en las inter-vivos, cuando sean a favor del cónyuge, ascendientes o descendientes.</w:t>
      </w:r>
    </w:p>
    <w:p w14:paraId="365D3716" w14:textId="77777777" w:rsidR="009227FE" w:rsidRPr="006A11A8" w:rsidRDefault="009227FE" w:rsidP="009227FE">
      <w:pPr>
        <w:jc w:val="both"/>
        <w:rPr>
          <w:rFonts w:ascii="Times New Roman" w:hAnsi="Times New Roman" w:cs="Times New Roman"/>
          <w:i/>
          <w:iCs/>
          <w:color w:val="auto"/>
          <w:sz w:val="24"/>
        </w:rPr>
      </w:pPr>
    </w:p>
    <w:p w14:paraId="31171B4A" w14:textId="77777777" w:rsidR="009227FE" w:rsidRPr="006A11A8" w:rsidRDefault="009227FE" w:rsidP="009227FE">
      <w:pPr>
        <w:jc w:val="both"/>
        <w:rPr>
          <w:rFonts w:ascii="Times New Roman" w:hAnsi="Times New Roman" w:cs="Times New Roman"/>
          <w:i/>
          <w:iCs/>
          <w:color w:val="auto"/>
          <w:sz w:val="24"/>
        </w:rPr>
      </w:pPr>
      <w:bookmarkStart w:id="2" w:name="_Hlk141367813"/>
      <w:r w:rsidRPr="006A11A8">
        <w:rPr>
          <w:rFonts w:ascii="Times New Roman" w:hAnsi="Times New Roman" w:cs="Times New Roman"/>
          <w:b/>
          <w:i/>
          <w:iCs/>
          <w:color w:val="auto"/>
          <w:sz w:val="24"/>
        </w:rPr>
        <w:t>ARTÍCULO 9º</w:t>
      </w:r>
      <w:r w:rsidRPr="006A11A8">
        <w:rPr>
          <w:rFonts w:ascii="Times New Roman" w:hAnsi="Times New Roman" w:cs="Times New Roman"/>
          <w:i/>
          <w:iCs/>
          <w:color w:val="auto"/>
          <w:sz w:val="24"/>
        </w:rPr>
        <w:t xml:space="preserve">.- </w:t>
      </w:r>
      <w:bookmarkEnd w:id="2"/>
      <w:r w:rsidRPr="006A11A8">
        <w:rPr>
          <w:rFonts w:ascii="Times New Roman" w:hAnsi="Times New Roman" w:cs="Times New Roman"/>
          <w:i/>
          <w:iCs/>
          <w:color w:val="auto"/>
          <w:sz w:val="24"/>
        </w:rPr>
        <w:t xml:space="preserve">La adquisición </w:t>
      </w:r>
      <w:proofErr w:type="spellStart"/>
      <w:r w:rsidRPr="006A11A8">
        <w:rPr>
          <w:rFonts w:ascii="Times New Roman" w:hAnsi="Times New Roman" w:cs="Times New Roman"/>
          <w:i/>
          <w:iCs/>
          <w:color w:val="auto"/>
          <w:sz w:val="24"/>
        </w:rPr>
        <w:t>inter-vivos</w:t>
      </w:r>
      <w:proofErr w:type="spellEnd"/>
      <w:r w:rsidRPr="006A11A8">
        <w:rPr>
          <w:rFonts w:ascii="Times New Roman" w:hAnsi="Times New Roman" w:cs="Times New Roman"/>
          <w:i/>
          <w:iCs/>
          <w:color w:val="auto"/>
          <w:sz w:val="24"/>
        </w:rPr>
        <w:t xml:space="preserve"> o mortis causar de participaciones sociales deberá ser comunicada al Órgano de Administración por escrito, indicando el nombre o denominación social, nacionalidad y domicilio del nuevo socio, sin cuyo requisito no podrá el adquiriente pretender el ejercicio de los derechos que le correspondan en la Sociedad. </w:t>
      </w:r>
    </w:p>
    <w:p w14:paraId="5E7EA69F" w14:textId="77777777" w:rsidR="009227FE" w:rsidRPr="006A11A8" w:rsidRDefault="009227FE" w:rsidP="009227FE">
      <w:pPr>
        <w:jc w:val="both"/>
        <w:rPr>
          <w:rFonts w:ascii="Times New Roman" w:hAnsi="Times New Roman" w:cs="Times New Roman"/>
          <w:i/>
          <w:iCs/>
          <w:color w:val="auto"/>
          <w:sz w:val="24"/>
        </w:rPr>
      </w:pPr>
    </w:p>
    <w:p w14:paraId="3BCAF934"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b/>
          <w:i/>
          <w:iCs/>
          <w:color w:val="auto"/>
          <w:sz w:val="24"/>
        </w:rPr>
        <w:t>ARTÍCULO 10º</w:t>
      </w:r>
      <w:r w:rsidRPr="006A11A8">
        <w:rPr>
          <w:rFonts w:ascii="Times New Roman" w:hAnsi="Times New Roman" w:cs="Times New Roman"/>
          <w:i/>
          <w:iCs/>
          <w:color w:val="auto"/>
          <w:sz w:val="24"/>
        </w:rPr>
        <w:t xml:space="preserve">.- La transmisión de participaciones sociales se formalizará en documento público. </w:t>
      </w:r>
    </w:p>
    <w:p w14:paraId="74C718C1" w14:textId="77777777" w:rsidR="009227FE" w:rsidRPr="006A11A8" w:rsidRDefault="009227FE" w:rsidP="009227FE">
      <w:pPr>
        <w:jc w:val="both"/>
        <w:rPr>
          <w:rFonts w:ascii="Times New Roman" w:hAnsi="Times New Roman" w:cs="Times New Roman"/>
          <w:i/>
          <w:iCs/>
          <w:color w:val="auto"/>
          <w:sz w:val="24"/>
        </w:rPr>
      </w:pPr>
    </w:p>
    <w:p w14:paraId="150D8E4A"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b/>
          <w:i/>
          <w:iCs/>
          <w:color w:val="auto"/>
          <w:sz w:val="24"/>
        </w:rPr>
        <w:t>ARTÍCULO 11º</w:t>
      </w:r>
      <w:r w:rsidRPr="006A11A8">
        <w:rPr>
          <w:rFonts w:ascii="Times New Roman" w:hAnsi="Times New Roman" w:cs="Times New Roman"/>
          <w:i/>
          <w:iCs/>
          <w:color w:val="auto"/>
          <w:sz w:val="24"/>
        </w:rPr>
        <w:t xml:space="preserve">.- La sociedad llevará un libro de registro de socios, en el que se inscribirán sus circunstancias personales, las participaciones sociales que cada uno de ellos posea y las variaciones que se produzcan. Todo socio podrá consultar este libro de registro, que estará bajo el cuidado y responsabilidad de los administradores. </w:t>
      </w:r>
    </w:p>
    <w:p w14:paraId="44186F32"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i/>
          <w:iCs/>
          <w:color w:val="auto"/>
          <w:sz w:val="24"/>
        </w:rPr>
        <w:t xml:space="preserve">El socio tiene derecho a obtener certificación de sus participaciones que figuren en el libro de Registro. </w:t>
      </w:r>
    </w:p>
    <w:p w14:paraId="786EA17C" w14:textId="77777777" w:rsidR="009227FE" w:rsidRPr="006A11A8" w:rsidRDefault="009227FE" w:rsidP="009227FE">
      <w:pPr>
        <w:jc w:val="both"/>
        <w:rPr>
          <w:rFonts w:ascii="Times New Roman" w:hAnsi="Times New Roman" w:cs="Times New Roman"/>
          <w:i/>
          <w:iCs/>
          <w:color w:val="auto"/>
          <w:sz w:val="24"/>
        </w:rPr>
      </w:pPr>
    </w:p>
    <w:p w14:paraId="47360776"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b/>
          <w:i/>
          <w:iCs/>
          <w:color w:val="auto"/>
          <w:sz w:val="24"/>
        </w:rPr>
        <w:t>ARTÍCULO 12º</w:t>
      </w:r>
      <w:r w:rsidRPr="006A11A8">
        <w:rPr>
          <w:rFonts w:ascii="Times New Roman" w:hAnsi="Times New Roman" w:cs="Times New Roman"/>
          <w:i/>
          <w:iCs/>
          <w:color w:val="auto"/>
          <w:sz w:val="24"/>
        </w:rPr>
        <w:t xml:space="preserve">.- En los casos de copropiedad y prenda de participaciones sociales se observará lo establecido en la legislación de Sociedades de Responsabilidad Limitada. </w:t>
      </w:r>
    </w:p>
    <w:p w14:paraId="7EC9059E" w14:textId="77777777" w:rsidR="009227FE" w:rsidRPr="006A11A8" w:rsidRDefault="009227FE" w:rsidP="009227FE">
      <w:pPr>
        <w:jc w:val="both"/>
        <w:rPr>
          <w:rFonts w:ascii="Times New Roman" w:hAnsi="Times New Roman" w:cs="Times New Roman"/>
          <w:i/>
          <w:iCs/>
          <w:color w:val="auto"/>
          <w:sz w:val="24"/>
        </w:rPr>
      </w:pPr>
      <w:r w:rsidRPr="006A11A8">
        <w:rPr>
          <w:rFonts w:ascii="Times New Roman" w:hAnsi="Times New Roman" w:cs="Times New Roman"/>
          <w:i/>
          <w:iCs/>
          <w:color w:val="auto"/>
          <w:sz w:val="24"/>
        </w:rPr>
        <w:t>En caso de usufructo de participaciones, la cualidad de socio reside en el nudo propietario, pero el usufructuario tendrá derecho en todo caso a los dividendos acordados por la sociedad durante el usufructo. En lo demás, las relaciones entre el usufructuario y nudo propietario y el contenido del usufructo se regirán por el título constitutivo de éste, inscrito en el libro registro de socios. En su defecto, se regirá el usufructo por lo establecido en la Ley de sociedades anónimas y en lo no previsto por ésta, por la legislación civil aplicable.</w:t>
      </w:r>
    </w:p>
    <w:p w14:paraId="00E970BE" w14:textId="77777777" w:rsidR="009227FE" w:rsidRPr="006A11A8" w:rsidRDefault="009227FE" w:rsidP="009227FE">
      <w:pPr>
        <w:jc w:val="both"/>
        <w:rPr>
          <w:rFonts w:ascii="Times New Roman" w:hAnsi="Times New Roman" w:cs="Times New Roman"/>
          <w:i/>
          <w:iCs/>
          <w:color w:val="auto"/>
          <w:sz w:val="24"/>
        </w:rPr>
      </w:pPr>
    </w:p>
    <w:p w14:paraId="1696E3B2" w14:textId="77777777" w:rsidR="00570410" w:rsidRDefault="00570410" w:rsidP="00570410">
      <w:pPr>
        <w:jc w:val="both"/>
      </w:pPr>
    </w:p>
    <w:p w14:paraId="35A9DFC2" w14:textId="77777777" w:rsidR="00570410" w:rsidRDefault="00570410" w:rsidP="00570410">
      <w:pPr>
        <w:jc w:val="both"/>
      </w:pPr>
    </w:p>
    <w:p w14:paraId="50F9EE61" w14:textId="77777777" w:rsidR="0003123C" w:rsidRDefault="0088799C" w:rsidP="0088799C">
      <w:pPr>
        <w:pStyle w:val="Ttulo1"/>
        <w:tabs>
          <w:tab w:val="left" w:pos="284"/>
        </w:tabs>
        <w:jc w:val="both"/>
        <w:rPr>
          <w:noProof/>
        </w:rPr>
      </w:pPr>
      <w:r>
        <w:rPr>
          <w:noProof/>
        </w:rPr>
        <w:lastRenderedPageBreak/>
        <w:t>3.- ÓRGANOS DE LA SOCIEDAD</w:t>
      </w:r>
    </w:p>
    <w:p w14:paraId="1F3AD9C1" w14:textId="77777777" w:rsidR="009227FE" w:rsidRPr="00982289" w:rsidRDefault="009227FE" w:rsidP="009227FE">
      <w:pPr>
        <w:jc w:val="both"/>
        <w:rPr>
          <w:rFonts w:ascii="Times New Roman" w:hAnsi="Times New Roman" w:cs="Times New Roman"/>
          <w:i/>
          <w:iCs/>
          <w:sz w:val="24"/>
        </w:rPr>
      </w:pPr>
      <w:r w:rsidRPr="009227FE">
        <w:rPr>
          <w:b/>
          <w:i/>
          <w:iCs/>
        </w:rPr>
        <w:t>ARTÍCULO 13º</w:t>
      </w:r>
      <w:r w:rsidRPr="009227FE">
        <w:rPr>
          <w:i/>
          <w:iCs/>
        </w:rPr>
        <w:t xml:space="preserve">.- </w:t>
      </w:r>
      <w:r w:rsidRPr="00982289">
        <w:rPr>
          <w:rFonts w:ascii="Times New Roman" w:hAnsi="Times New Roman" w:cs="Times New Roman"/>
          <w:i/>
          <w:iCs/>
          <w:sz w:val="24"/>
        </w:rPr>
        <w:t>La voluntad de los socios, expresada por mayoría, regirá la vida de la Sociedad. La mayoría habrá de formarse necesariamente en junta General. Salvo disposición contraria de la Ley, se entenderá que hay mayoría cuando vote a favor del acuerdo un número de socios que representen más de la mitad del capital social.</w:t>
      </w:r>
    </w:p>
    <w:p w14:paraId="2FC084C6" w14:textId="77777777" w:rsidR="009227FE" w:rsidRPr="009227FE" w:rsidRDefault="009227FE" w:rsidP="009227FE">
      <w:pPr>
        <w:jc w:val="both"/>
        <w:rPr>
          <w:i/>
          <w:iCs/>
        </w:rPr>
      </w:pPr>
    </w:p>
    <w:p w14:paraId="07B27A99" w14:textId="72FFF679" w:rsidR="009227FE" w:rsidRPr="00982289" w:rsidRDefault="009227FE" w:rsidP="009227FE">
      <w:pPr>
        <w:jc w:val="both"/>
        <w:rPr>
          <w:rFonts w:ascii="Times New Roman" w:hAnsi="Times New Roman" w:cs="Times New Roman"/>
          <w:i/>
          <w:iCs/>
        </w:rPr>
      </w:pPr>
      <w:r w:rsidRPr="009227FE">
        <w:rPr>
          <w:b/>
          <w:i/>
          <w:iCs/>
        </w:rPr>
        <w:t>ARTÍCULO 14º</w:t>
      </w:r>
      <w:r w:rsidRPr="009227FE">
        <w:rPr>
          <w:i/>
          <w:iCs/>
        </w:rPr>
        <w:t xml:space="preserve">.- </w:t>
      </w:r>
      <w:r w:rsidRPr="00982289">
        <w:rPr>
          <w:rFonts w:ascii="Times New Roman" w:hAnsi="Times New Roman" w:cs="Times New Roman"/>
          <w:i/>
          <w:iCs/>
        </w:rPr>
        <w:t>Para aumentar o reducir el capital social, acordar la fusión, trans</w:t>
      </w:r>
      <w:r w:rsidR="00521253">
        <w:rPr>
          <w:rFonts w:ascii="Times New Roman" w:hAnsi="Times New Roman" w:cs="Times New Roman"/>
          <w:i/>
          <w:iCs/>
        </w:rPr>
        <w:t>f</w:t>
      </w:r>
      <w:r w:rsidRPr="00982289">
        <w:rPr>
          <w:rFonts w:ascii="Times New Roman" w:hAnsi="Times New Roman" w:cs="Times New Roman"/>
          <w:i/>
          <w:iCs/>
        </w:rPr>
        <w:t>or</w:t>
      </w:r>
      <w:r w:rsidR="00521253">
        <w:rPr>
          <w:rFonts w:ascii="Times New Roman" w:hAnsi="Times New Roman" w:cs="Times New Roman"/>
          <w:i/>
          <w:iCs/>
        </w:rPr>
        <w:t>m</w:t>
      </w:r>
      <w:r w:rsidRPr="00982289">
        <w:rPr>
          <w:rFonts w:ascii="Times New Roman" w:hAnsi="Times New Roman" w:cs="Times New Roman"/>
          <w:i/>
          <w:iCs/>
        </w:rPr>
        <w:t>ación o rescisión de la Sociedad, su disolución o mo</w:t>
      </w:r>
      <w:r w:rsidR="00521253">
        <w:rPr>
          <w:rFonts w:ascii="Times New Roman" w:hAnsi="Times New Roman" w:cs="Times New Roman"/>
          <w:i/>
          <w:iCs/>
        </w:rPr>
        <w:t>d</w:t>
      </w:r>
      <w:r w:rsidRPr="00982289">
        <w:rPr>
          <w:rFonts w:ascii="Times New Roman" w:hAnsi="Times New Roman" w:cs="Times New Roman"/>
          <w:i/>
          <w:iCs/>
        </w:rPr>
        <w:t>i</w:t>
      </w:r>
      <w:r w:rsidR="00521253">
        <w:rPr>
          <w:rFonts w:ascii="Times New Roman" w:hAnsi="Times New Roman" w:cs="Times New Roman"/>
          <w:i/>
          <w:iCs/>
        </w:rPr>
        <w:t>f</w:t>
      </w:r>
      <w:r w:rsidRPr="00982289">
        <w:rPr>
          <w:rFonts w:ascii="Times New Roman" w:hAnsi="Times New Roman" w:cs="Times New Roman"/>
          <w:i/>
          <w:iCs/>
        </w:rPr>
        <w:t>i</w:t>
      </w:r>
      <w:r w:rsidR="00521253">
        <w:rPr>
          <w:rFonts w:ascii="Times New Roman" w:hAnsi="Times New Roman" w:cs="Times New Roman"/>
          <w:i/>
          <w:iCs/>
        </w:rPr>
        <w:t>c</w:t>
      </w:r>
      <w:r w:rsidRPr="00982289">
        <w:rPr>
          <w:rFonts w:ascii="Times New Roman" w:hAnsi="Times New Roman" w:cs="Times New Roman"/>
          <w:i/>
          <w:iCs/>
        </w:rPr>
        <w:t>ación en cualquier forma de la escritura social, será necesario que voten a favor del acuerdo un número de socios que representen al meno</w:t>
      </w:r>
      <w:r w:rsidR="00521253">
        <w:rPr>
          <w:rFonts w:ascii="Times New Roman" w:hAnsi="Times New Roman" w:cs="Times New Roman"/>
          <w:i/>
          <w:iCs/>
        </w:rPr>
        <w:t>s</w:t>
      </w:r>
      <w:r w:rsidRPr="00982289">
        <w:rPr>
          <w:rFonts w:ascii="Times New Roman" w:hAnsi="Times New Roman" w:cs="Times New Roman"/>
          <w:i/>
          <w:iCs/>
        </w:rPr>
        <w:t xml:space="preserve">, la mayoría de ellos y las dos terceras partes del capital social. En segunda convocatoria bastará las dos terceras partes del capital social. </w:t>
      </w:r>
    </w:p>
    <w:p w14:paraId="6515EAD0" w14:textId="77777777" w:rsidR="009227FE" w:rsidRPr="009227FE" w:rsidRDefault="009227FE" w:rsidP="009227FE">
      <w:pPr>
        <w:jc w:val="both"/>
        <w:rPr>
          <w:i/>
          <w:iCs/>
        </w:rPr>
      </w:pPr>
    </w:p>
    <w:p w14:paraId="14DE265A" w14:textId="77777777" w:rsidR="009227FE" w:rsidRPr="00982289" w:rsidRDefault="009227FE" w:rsidP="009227FE">
      <w:pPr>
        <w:jc w:val="both"/>
        <w:rPr>
          <w:rFonts w:ascii="Times New Roman" w:hAnsi="Times New Roman" w:cs="Times New Roman"/>
          <w:b/>
          <w:bCs/>
          <w:i/>
          <w:iCs/>
          <w:u w:val="single"/>
          <w:lang w:val="es-ES_tradnl"/>
        </w:rPr>
      </w:pPr>
      <w:r w:rsidRPr="009227FE">
        <w:rPr>
          <w:b/>
          <w:i/>
          <w:iCs/>
        </w:rPr>
        <w:t>ARTÍCULO 15º</w:t>
      </w:r>
      <w:r w:rsidRPr="009227FE">
        <w:rPr>
          <w:i/>
          <w:iCs/>
        </w:rPr>
        <w:t xml:space="preserve">.- </w:t>
      </w:r>
      <w:r w:rsidRPr="00982289">
        <w:rPr>
          <w:rFonts w:ascii="Times New Roman" w:hAnsi="Times New Roman" w:cs="Times New Roman"/>
          <w:i/>
          <w:iCs/>
          <w:lang w:val="es-ES_tradnl"/>
        </w:rPr>
        <w:t>Toda Junta General, salvo en la que se trate sobre el traslado del domicilio de la Sociedad al extranjero, deberá ser convocada mediante publicación al efecto realizada en la página web de la Sociedad, si ésta hubiera sido creada, inscrita y publicada en los términos previstos en el artículo 11 bis de la Ley de Sociedades de Capital. El anuncio de convocatoria, cuyo contenido se ajustará a lo dispuesto en el artículo 174 de la Ley de Sociedades de Capital, deberá estar publicado en la indicada página web desde la fecha de la convocatoria hasta la efectiva celebración de la Junta General.</w:t>
      </w:r>
    </w:p>
    <w:p w14:paraId="2971F6AE" w14:textId="77777777" w:rsidR="009227FE" w:rsidRPr="009227FE" w:rsidRDefault="009227FE" w:rsidP="009227FE">
      <w:pPr>
        <w:jc w:val="both"/>
        <w:rPr>
          <w:i/>
          <w:iCs/>
          <w:lang w:val="es-ES_tradnl"/>
        </w:rPr>
      </w:pPr>
    </w:p>
    <w:p w14:paraId="14113C98" w14:textId="77777777" w:rsidR="009227FE" w:rsidRPr="00982289" w:rsidRDefault="009227FE" w:rsidP="009227FE">
      <w:pPr>
        <w:jc w:val="both"/>
        <w:rPr>
          <w:rFonts w:ascii="Times New Roman" w:hAnsi="Times New Roman" w:cs="Times New Roman"/>
          <w:i/>
          <w:iCs/>
          <w:lang w:val="es-ES_tradnl"/>
        </w:rPr>
      </w:pPr>
      <w:r w:rsidRPr="00982289">
        <w:rPr>
          <w:rFonts w:ascii="Times New Roman" w:hAnsi="Times New Roman" w:cs="Times New Roman"/>
          <w:i/>
          <w:iCs/>
          <w:lang w:val="es-ES_tradnl"/>
        </w:rPr>
        <w:t>En el caso de que no exista la referida página web, toda Junta General deberá ser convocada por carta certificada con acuse de recibo, burofax o correo electrónico, complementado con cualquier procedimiento que asegure la recepción de la convocatoria por todos los socios, bien mediante uso de firma electrónica, bien mediante confirmación de lectura u otros medios que permitan obtener prueba de la remisión y recepción de la comunicación, entrega en mano contra la firma del correspondiente acuse de recibo, o cualquier otro medio de comunicación, individual y escrito, que asegure su recepción por todos los socios, en el domicilio/correo electrónico designado al efecto o en el que conste en la documentación de la Sociedad. En el caso de socios que residan en el extranjero, serán individualmente convocados si hubieran designado un lugar del territorio nacional para notificaciones.</w:t>
      </w:r>
    </w:p>
    <w:p w14:paraId="744E3C5A" w14:textId="77777777" w:rsidR="009227FE" w:rsidRPr="00982289" w:rsidRDefault="009227FE" w:rsidP="009227FE">
      <w:pPr>
        <w:jc w:val="both"/>
        <w:rPr>
          <w:rFonts w:ascii="Times New Roman" w:hAnsi="Times New Roman" w:cs="Times New Roman"/>
          <w:i/>
          <w:iCs/>
          <w:lang w:val="es-ES_tradnl"/>
        </w:rPr>
      </w:pPr>
    </w:p>
    <w:p w14:paraId="786E3E2E" w14:textId="77777777" w:rsidR="009227FE" w:rsidRPr="00982289" w:rsidRDefault="009227FE" w:rsidP="009227FE">
      <w:pPr>
        <w:jc w:val="both"/>
        <w:rPr>
          <w:rFonts w:ascii="Times New Roman" w:hAnsi="Times New Roman" w:cs="Times New Roman"/>
          <w:i/>
          <w:iCs/>
          <w:lang w:val="es-ES_tradnl"/>
        </w:rPr>
      </w:pPr>
      <w:r w:rsidRPr="00982289">
        <w:rPr>
          <w:rFonts w:ascii="Times New Roman" w:hAnsi="Times New Roman" w:cs="Times New Roman"/>
          <w:i/>
          <w:iCs/>
          <w:lang w:val="es-ES_tradnl"/>
        </w:rPr>
        <w:t>Los socios, por el hecho de adquirir tal condición, aceptan que las comunicaciones a/entre ellos y la Sociedad, puedan realizarse por medios telemáticos, estando obligados a notificar a la sociedad una dirección de correo electrónico y sus posteriores modificaciones si se producen. Las direcciones de correo electrónico de los socios se anotarán en el Libro Registro de Socios.</w:t>
      </w:r>
    </w:p>
    <w:p w14:paraId="385463B9" w14:textId="77777777" w:rsidR="009227FE" w:rsidRPr="00982289" w:rsidRDefault="009227FE" w:rsidP="009227FE">
      <w:pPr>
        <w:jc w:val="both"/>
        <w:rPr>
          <w:rFonts w:ascii="Times New Roman" w:hAnsi="Times New Roman" w:cs="Times New Roman"/>
          <w:i/>
          <w:iCs/>
          <w:lang w:val="es-ES_tradnl"/>
        </w:rPr>
      </w:pPr>
    </w:p>
    <w:p w14:paraId="1882712C" w14:textId="77777777" w:rsidR="009227FE" w:rsidRPr="00982289" w:rsidRDefault="009227FE" w:rsidP="009227FE">
      <w:pPr>
        <w:jc w:val="both"/>
        <w:rPr>
          <w:rFonts w:ascii="Times New Roman" w:hAnsi="Times New Roman" w:cs="Times New Roman"/>
          <w:i/>
          <w:iCs/>
          <w:lang w:val="es-ES_tradnl"/>
        </w:rPr>
      </w:pPr>
      <w:r w:rsidRPr="00982289">
        <w:rPr>
          <w:rFonts w:ascii="Times New Roman" w:hAnsi="Times New Roman" w:cs="Times New Roman"/>
          <w:i/>
          <w:iCs/>
          <w:lang w:val="es-ES_tradnl"/>
        </w:rPr>
        <w:t>La comunicación por correo electrónico se realizará a la dirección de correo electrónico consignada por cada socio siempre que la remisión esté dotada de algún sistema técnico que permita confirmar su recepción por el destinatario.</w:t>
      </w:r>
    </w:p>
    <w:p w14:paraId="5F3C6AF7" w14:textId="77777777" w:rsidR="009227FE" w:rsidRPr="00982289" w:rsidRDefault="009227FE" w:rsidP="009227FE">
      <w:pPr>
        <w:jc w:val="both"/>
        <w:rPr>
          <w:rFonts w:ascii="Times New Roman" w:hAnsi="Times New Roman" w:cs="Times New Roman"/>
          <w:i/>
          <w:iCs/>
          <w:lang w:val="es-ES_tradnl"/>
        </w:rPr>
      </w:pPr>
    </w:p>
    <w:p w14:paraId="2BE07899" w14:textId="77777777" w:rsidR="009227FE" w:rsidRPr="009227FE" w:rsidRDefault="009227FE" w:rsidP="009227FE">
      <w:pPr>
        <w:jc w:val="both"/>
        <w:rPr>
          <w:i/>
          <w:iCs/>
          <w:lang w:val="es-ES_tradnl"/>
        </w:rPr>
      </w:pPr>
      <w:r w:rsidRPr="009227FE">
        <w:rPr>
          <w:i/>
          <w:iCs/>
          <w:lang w:val="es-ES_tradnl"/>
        </w:rPr>
        <w:t>Con carácter voluntario y adicional, la convocatoria se podrá publicar en uno de los Diarios de mayor circulación en la Provincia en que esté situado el domicilio social.</w:t>
      </w:r>
    </w:p>
    <w:p w14:paraId="5D7F4A84" w14:textId="77777777" w:rsidR="009227FE" w:rsidRPr="009227FE" w:rsidRDefault="009227FE" w:rsidP="009227FE">
      <w:pPr>
        <w:jc w:val="both"/>
        <w:rPr>
          <w:i/>
          <w:iCs/>
          <w:lang w:val="es-ES_tradnl"/>
        </w:rPr>
      </w:pPr>
    </w:p>
    <w:p w14:paraId="775A87FC" w14:textId="77777777" w:rsidR="009227FE" w:rsidRPr="009227FE" w:rsidRDefault="009227FE" w:rsidP="009227FE">
      <w:pPr>
        <w:jc w:val="both"/>
        <w:rPr>
          <w:i/>
          <w:iCs/>
          <w:lang w:val="es-ES_tradnl"/>
        </w:rPr>
      </w:pPr>
      <w:r w:rsidRPr="009227FE">
        <w:rPr>
          <w:i/>
          <w:iCs/>
          <w:lang w:val="es-ES_tradnl"/>
        </w:rPr>
        <w:t>En todo caso, la convocatoria expresará el nombre de la Sociedad, la fecha y hora de la reunión, el Orden del ´día en el que figurarán los asuntos a tratar y el cargo de la persona o personas que realicen la convocatoria.</w:t>
      </w:r>
    </w:p>
    <w:p w14:paraId="671FCD2C" w14:textId="77777777" w:rsidR="009227FE" w:rsidRPr="009227FE" w:rsidRDefault="009227FE" w:rsidP="009227FE">
      <w:pPr>
        <w:jc w:val="both"/>
        <w:rPr>
          <w:i/>
          <w:iCs/>
          <w:lang w:val="es-ES_tradnl"/>
        </w:rPr>
      </w:pPr>
    </w:p>
    <w:p w14:paraId="4A0F104A" w14:textId="77777777" w:rsidR="009227FE" w:rsidRPr="009227FE" w:rsidRDefault="009227FE" w:rsidP="009227FE">
      <w:pPr>
        <w:jc w:val="both"/>
        <w:rPr>
          <w:i/>
          <w:iCs/>
          <w:lang w:val="es-ES_tradnl"/>
        </w:rPr>
      </w:pPr>
      <w:r w:rsidRPr="009227FE">
        <w:rPr>
          <w:i/>
          <w:iCs/>
          <w:lang w:val="es-ES_tradnl"/>
        </w:rPr>
        <w:t xml:space="preserve">Entre la convocatoria y la fecha prevista para la celebración de la reunión deberá existir un plazo de, al menos, </w:t>
      </w:r>
      <w:r w:rsidRPr="009227FE">
        <w:rPr>
          <w:b/>
          <w:bCs/>
          <w:i/>
          <w:iCs/>
          <w:u w:val="single"/>
          <w:lang w:val="es-ES_tradnl"/>
        </w:rPr>
        <w:t>quince días</w:t>
      </w:r>
      <w:r w:rsidRPr="009227FE">
        <w:rPr>
          <w:i/>
          <w:iCs/>
          <w:lang w:val="es-ES_tradnl"/>
        </w:rPr>
        <w:t xml:space="preserve">, salvo en cuanto a la Junta que deba decidir la fusión o escisión de la Sociedad, en cuyo caso, la publicación de la convocatoria de dicha Junta o, en su caso, la comunicación a los socios del proyecto de fusión o escisión, habrá de realizarse </w:t>
      </w:r>
      <w:r w:rsidRPr="009227FE">
        <w:rPr>
          <w:b/>
          <w:bCs/>
          <w:i/>
          <w:iCs/>
          <w:u w:val="single"/>
          <w:lang w:val="es-ES_tradnl"/>
        </w:rPr>
        <w:t>con un mes de antelación</w:t>
      </w:r>
      <w:r w:rsidRPr="009227FE">
        <w:rPr>
          <w:i/>
          <w:iCs/>
          <w:lang w:val="es-ES_tradnl"/>
        </w:rPr>
        <w:t>, como mínimo, a la fecha prevista para la celebración de la Junta, debiéndose incluir las menciones mínimas del proyecto de fusión o escisión legalmente exigidas, haciéndose constar, además, el derecho que corresponde a todos los socios y titulares de derechos especiales a examinar en el domicilio social los documentos indicados en el artículo 39 de Ley 3/2009, de 3 de abril, sobre modificaciones estructurales de las sociedades mercantiles, así como el de obtener la entrega o envío gratuitos del texto íntegro de los mismos.</w:t>
      </w:r>
    </w:p>
    <w:p w14:paraId="3EF0B1A9" w14:textId="77777777" w:rsidR="009227FE" w:rsidRPr="009227FE" w:rsidRDefault="009227FE" w:rsidP="009227FE">
      <w:pPr>
        <w:jc w:val="both"/>
        <w:rPr>
          <w:i/>
          <w:iCs/>
          <w:lang w:val="es-ES_tradnl"/>
        </w:rPr>
      </w:pPr>
    </w:p>
    <w:p w14:paraId="32DC84E0" w14:textId="77777777" w:rsidR="009227FE" w:rsidRPr="009227FE" w:rsidRDefault="009227FE" w:rsidP="009227FE">
      <w:pPr>
        <w:jc w:val="both"/>
        <w:rPr>
          <w:i/>
          <w:iCs/>
          <w:lang w:val="es-ES_tradnl"/>
        </w:rPr>
      </w:pPr>
      <w:r w:rsidRPr="009227FE">
        <w:rPr>
          <w:i/>
          <w:iCs/>
          <w:lang w:val="es-ES_tradnl"/>
        </w:rPr>
        <w:t>En los casos de convocatoria individual a cada socio, el plazo se computará a partir de la fecha en que hubiere sido remitido el anuncio al último de ellos.</w:t>
      </w:r>
    </w:p>
    <w:p w14:paraId="50E24F1B" w14:textId="77777777" w:rsidR="009227FE" w:rsidRPr="009227FE" w:rsidRDefault="009227FE" w:rsidP="009227FE">
      <w:pPr>
        <w:jc w:val="both"/>
        <w:rPr>
          <w:i/>
          <w:iCs/>
          <w:lang w:val="es-ES_tradnl"/>
        </w:rPr>
      </w:pPr>
    </w:p>
    <w:p w14:paraId="15018E76" w14:textId="77777777" w:rsidR="009227FE" w:rsidRPr="009227FE" w:rsidRDefault="009227FE" w:rsidP="009227FE">
      <w:pPr>
        <w:jc w:val="both"/>
        <w:rPr>
          <w:i/>
          <w:iCs/>
          <w:lang w:val="es-ES_tradnl"/>
        </w:rPr>
      </w:pPr>
      <w:r w:rsidRPr="009227FE">
        <w:rPr>
          <w:i/>
          <w:iCs/>
          <w:lang w:val="es-ES_tradnl"/>
        </w:rPr>
        <w:t>En cuanto a la convocatoria de la Junta que trate sobre el traslado del domicilio de la Sociedad al extranjero (traslado internacional del domicilio social), deberá publicarse en el Boletín Oficial del Registro Mercantil y en uno de los diarios de gran circulación en la Provincia en la que la Sociedad tenga su domicilio, con dos meses de antelación, como mínimo, a la fecha prevista para la celebración de la Junta. Junto a la convocatoria deberán publicarse, además, las siguientes menciones:</w:t>
      </w:r>
    </w:p>
    <w:p w14:paraId="77C2FB90" w14:textId="77777777" w:rsidR="009227FE" w:rsidRPr="009227FE" w:rsidRDefault="009227FE" w:rsidP="009227FE">
      <w:pPr>
        <w:jc w:val="both"/>
        <w:rPr>
          <w:i/>
          <w:iCs/>
          <w:lang w:val="es-ES_tradnl"/>
        </w:rPr>
      </w:pPr>
    </w:p>
    <w:p w14:paraId="0E39B415" w14:textId="77777777" w:rsidR="009227FE" w:rsidRPr="009227FE" w:rsidRDefault="009227FE" w:rsidP="009227FE">
      <w:pPr>
        <w:jc w:val="both"/>
        <w:rPr>
          <w:i/>
          <w:iCs/>
          <w:lang w:val="es-ES_tradnl"/>
        </w:rPr>
      </w:pPr>
      <w:r w:rsidRPr="009227FE">
        <w:rPr>
          <w:i/>
          <w:iCs/>
          <w:lang w:val="es-ES_tradnl"/>
        </w:rPr>
        <w:t>1º.- El domicilio actual y el domicilio que en el extranjero pretende tener la Sociedad.</w:t>
      </w:r>
    </w:p>
    <w:p w14:paraId="56BE4B57" w14:textId="77777777" w:rsidR="009227FE" w:rsidRPr="009227FE" w:rsidRDefault="009227FE" w:rsidP="009227FE">
      <w:pPr>
        <w:jc w:val="both"/>
        <w:rPr>
          <w:i/>
          <w:iCs/>
          <w:lang w:val="es-ES_tradnl"/>
        </w:rPr>
      </w:pPr>
      <w:r w:rsidRPr="009227FE">
        <w:rPr>
          <w:i/>
          <w:iCs/>
          <w:lang w:val="es-ES_tradnl"/>
        </w:rPr>
        <w:t>2º.- El derecho que tienen los socios y los acreedores de examinar en el domicilio social el proyecto de traslado y el informe de los administradores, así como el derecho de obtener gratuitamente, si así lo solicitaren, copias de dichos documentos.</w:t>
      </w:r>
    </w:p>
    <w:p w14:paraId="5D5D2DE8" w14:textId="77777777" w:rsidR="009227FE" w:rsidRPr="009227FE" w:rsidRDefault="009227FE" w:rsidP="009227FE">
      <w:pPr>
        <w:jc w:val="both"/>
        <w:rPr>
          <w:i/>
          <w:iCs/>
          <w:lang w:val="es-ES_tradnl"/>
        </w:rPr>
      </w:pPr>
      <w:r w:rsidRPr="009227FE">
        <w:rPr>
          <w:i/>
          <w:iCs/>
          <w:lang w:val="es-ES_tradnl"/>
        </w:rPr>
        <w:t>3º.- El derecho de separación de los socios y el derecho de oposición que corresponde a los acreedores y la forma de ejercitar estos derechos.</w:t>
      </w:r>
    </w:p>
    <w:p w14:paraId="5AB70D4C" w14:textId="77777777" w:rsidR="009227FE" w:rsidRPr="009227FE" w:rsidRDefault="009227FE" w:rsidP="009227FE">
      <w:pPr>
        <w:jc w:val="both"/>
        <w:rPr>
          <w:i/>
          <w:iCs/>
          <w:lang w:val="es-ES_tradnl"/>
        </w:rPr>
      </w:pPr>
    </w:p>
    <w:p w14:paraId="3B860BA7" w14:textId="77777777" w:rsidR="009227FE" w:rsidRPr="009227FE" w:rsidRDefault="009227FE" w:rsidP="009227FE">
      <w:pPr>
        <w:jc w:val="both"/>
        <w:rPr>
          <w:i/>
          <w:iCs/>
          <w:lang w:val="es-ES_tradnl"/>
        </w:rPr>
      </w:pPr>
      <w:r w:rsidRPr="009227FE">
        <w:rPr>
          <w:i/>
          <w:iCs/>
          <w:lang w:val="es-ES_tradnl"/>
        </w:rPr>
        <w:t xml:space="preserve">Se dejan a salvo todos aquellos supuestos en los </w:t>
      </w:r>
      <w:proofErr w:type="gramStart"/>
      <w:r w:rsidRPr="009227FE">
        <w:rPr>
          <w:i/>
          <w:iCs/>
          <w:lang w:val="es-ES_tradnl"/>
        </w:rPr>
        <w:t>que</w:t>
      </w:r>
      <w:proofErr w:type="gramEnd"/>
      <w:r w:rsidRPr="009227FE">
        <w:rPr>
          <w:i/>
          <w:iCs/>
          <w:lang w:val="es-ES_tradnl"/>
        </w:rPr>
        <w:t xml:space="preserve"> por la naturaleza de los acuerdos a adoptar, deban cumplirse determinados requisitos legalmente establecidos en cuanto al plazo y forma de la convocatoria, por su contenido o por el medio o medios en que deba publicarse, respetándose en estos supuestos lo legalmente establecido.</w:t>
      </w:r>
    </w:p>
    <w:p w14:paraId="2079E6DA" w14:textId="77777777" w:rsidR="009227FE" w:rsidRPr="009227FE" w:rsidRDefault="009227FE" w:rsidP="009227FE">
      <w:pPr>
        <w:jc w:val="both"/>
        <w:rPr>
          <w:b/>
          <w:bCs/>
          <w:i/>
          <w:iCs/>
          <w:u w:val="single"/>
          <w:lang w:val="es-ES_tradnl"/>
        </w:rPr>
      </w:pPr>
    </w:p>
    <w:p w14:paraId="7F9A0339" w14:textId="77777777" w:rsidR="009227FE" w:rsidRPr="009227FE" w:rsidRDefault="009227FE" w:rsidP="009227FE">
      <w:pPr>
        <w:jc w:val="both"/>
        <w:rPr>
          <w:i/>
          <w:iCs/>
          <w:lang w:val="es-ES_tradnl"/>
        </w:rPr>
      </w:pPr>
      <w:r w:rsidRPr="009227FE">
        <w:rPr>
          <w:i/>
          <w:iCs/>
          <w:lang w:val="es-ES_tradnl"/>
        </w:rPr>
        <w:t>La Junta General quedará válidamente constituida para tratar cualquier asunto, sin necesidad de previa convocatoria, siempre que esté presente o representada la totalidad del capital social y los concurrentes acepten por unanimidad la celebración de la reunión.</w:t>
      </w:r>
    </w:p>
    <w:p w14:paraId="527A8D3A" w14:textId="77777777" w:rsidR="009227FE" w:rsidRPr="009227FE" w:rsidRDefault="009227FE" w:rsidP="009227FE">
      <w:pPr>
        <w:jc w:val="both"/>
        <w:rPr>
          <w:i/>
          <w:iCs/>
          <w:lang w:val="es-ES_tradnl"/>
        </w:rPr>
      </w:pPr>
    </w:p>
    <w:p w14:paraId="4288DD16" w14:textId="77777777" w:rsidR="009227FE" w:rsidRPr="009227FE" w:rsidRDefault="009227FE" w:rsidP="009227FE">
      <w:pPr>
        <w:jc w:val="both"/>
        <w:rPr>
          <w:i/>
          <w:iCs/>
          <w:lang w:val="es-ES_tradnl"/>
        </w:rPr>
      </w:pPr>
      <w:r w:rsidRPr="009227FE">
        <w:rPr>
          <w:i/>
          <w:iCs/>
          <w:lang w:val="es-ES_tradnl"/>
        </w:rPr>
        <w:lastRenderedPageBreak/>
        <w:t xml:space="preserve">No </w:t>
      </w:r>
      <w:proofErr w:type="gramStart"/>
      <w:r w:rsidRPr="009227FE">
        <w:rPr>
          <w:i/>
          <w:iCs/>
          <w:lang w:val="es-ES_tradnl"/>
        </w:rPr>
        <w:t>obstante</w:t>
      </w:r>
      <w:proofErr w:type="gramEnd"/>
      <w:r w:rsidRPr="009227FE">
        <w:rPr>
          <w:i/>
          <w:iCs/>
          <w:lang w:val="es-ES_tradnl"/>
        </w:rPr>
        <w:t xml:space="preserve"> lo dispuesto en el artículo 17º de los presentes estatutos, la Junta Universal podrá reunirse en cualquier lugar del territorio nacional o extranjero.</w:t>
      </w:r>
    </w:p>
    <w:p w14:paraId="179667DE" w14:textId="77777777" w:rsidR="009227FE" w:rsidRPr="009227FE" w:rsidRDefault="009227FE" w:rsidP="009227FE">
      <w:pPr>
        <w:jc w:val="both"/>
        <w:rPr>
          <w:i/>
          <w:iCs/>
          <w:lang w:val="es-ES_tradnl"/>
        </w:rPr>
      </w:pPr>
    </w:p>
    <w:p w14:paraId="001B5F15" w14:textId="77777777" w:rsidR="009227FE" w:rsidRPr="009227FE" w:rsidRDefault="009227FE" w:rsidP="009227FE">
      <w:pPr>
        <w:jc w:val="both"/>
        <w:rPr>
          <w:i/>
          <w:iCs/>
          <w:lang w:val="es-ES_tradnl"/>
        </w:rPr>
      </w:pPr>
      <w:r w:rsidRPr="009227FE">
        <w:rPr>
          <w:i/>
          <w:iCs/>
          <w:lang w:val="es-ES_tradnl"/>
        </w:rPr>
        <w:t xml:space="preserve">Cumpliendo los requisitos del artículo 178 de la Ley de Sociedades de Capital, podrán celebrarse Juntas </w:t>
      </w:r>
      <w:proofErr w:type="gramStart"/>
      <w:r w:rsidRPr="009227FE">
        <w:rPr>
          <w:i/>
          <w:iCs/>
          <w:lang w:val="es-ES_tradnl"/>
        </w:rPr>
        <w:t>Universales</w:t>
      </w:r>
      <w:proofErr w:type="gramEnd"/>
      <w:r w:rsidRPr="009227FE">
        <w:rPr>
          <w:i/>
          <w:iCs/>
          <w:lang w:val="es-ES_tradnl"/>
        </w:rPr>
        <w:t xml:space="preserve"> aunque los concurrentes se encuentren en diferentes sitios geográficos, siempre que los mismos estén interconectados entre sí por videoconferencia u otros medios telemáticos que permitan el reconocimiento e identificación de los asistentes y la permanente comunicación entre ellos.</w:t>
      </w:r>
    </w:p>
    <w:p w14:paraId="351B5B48" w14:textId="77777777" w:rsidR="009227FE" w:rsidRPr="009227FE" w:rsidRDefault="009227FE" w:rsidP="009227FE">
      <w:pPr>
        <w:jc w:val="both"/>
        <w:rPr>
          <w:b/>
          <w:i/>
          <w:iCs/>
        </w:rPr>
      </w:pPr>
    </w:p>
    <w:p w14:paraId="7589AAE7" w14:textId="77777777" w:rsidR="009227FE" w:rsidRPr="009227FE" w:rsidRDefault="009227FE" w:rsidP="009227FE">
      <w:pPr>
        <w:jc w:val="both"/>
        <w:rPr>
          <w:i/>
          <w:iCs/>
        </w:rPr>
      </w:pPr>
      <w:r w:rsidRPr="009227FE">
        <w:rPr>
          <w:i/>
          <w:iCs/>
        </w:rPr>
        <w:t>La Junta quedará válidamente constituida cuando concurran a ella un número de socios que representen más de la mitad del capital social, exceptuándose los casos en que la Ley exige un quorum de votación superior.</w:t>
      </w:r>
    </w:p>
    <w:p w14:paraId="3D6E4EAA" w14:textId="77777777" w:rsidR="009227FE" w:rsidRPr="009227FE" w:rsidRDefault="009227FE" w:rsidP="009227FE">
      <w:pPr>
        <w:jc w:val="both"/>
        <w:rPr>
          <w:i/>
          <w:iCs/>
        </w:rPr>
      </w:pPr>
    </w:p>
    <w:p w14:paraId="4BCC9537" w14:textId="77777777" w:rsidR="009227FE" w:rsidRPr="009227FE" w:rsidRDefault="009227FE" w:rsidP="009227FE">
      <w:pPr>
        <w:jc w:val="both"/>
        <w:rPr>
          <w:i/>
          <w:iCs/>
        </w:rPr>
      </w:pPr>
      <w:r w:rsidRPr="009227FE">
        <w:rPr>
          <w:i/>
          <w:iCs/>
        </w:rPr>
        <w:t>Sin perjuicio de lo dispuesto en los párrafos anteriores, la Junta quedará válidamente constituida, sin necesidad de previa convocatoria, si encontrándose presente o representado todo el capital social, decidieren celebrarla.</w:t>
      </w:r>
    </w:p>
    <w:p w14:paraId="0285476F" w14:textId="77777777" w:rsidR="009227FE" w:rsidRPr="009227FE" w:rsidRDefault="009227FE" w:rsidP="009227FE">
      <w:pPr>
        <w:jc w:val="both"/>
        <w:rPr>
          <w:b/>
          <w:bCs/>
          <w:i/>
          <w:iCs/>
        </w:rPr>
      </w:pPr>
    </w:p>
    <w:p w14:paraId="4E1228BE" w14:textId="77777777" w:rsidR="009227FE" w:rsidRPr="009227FE" w:rsidRDefault="009227FE" w:rsidP="009227FE">
      <w:pPr>
        <w:jc w:val="both"/>
        <w:rPr>
          <w:i/>
          <w:iCs/>
        </w:rPr>
      </w:pPr>
    </w:p>
    <w:p w14:paraId="29B1DC71" w14:textId="77777777" w:rsidR="009227FE" w:rsidRPr="009227FE" w:rsidRDefault="009227FE" w:rsidP="009227FE">
      <w:pPr>
        <w:jc w:val="both"/>
        <w:rPr>
          <w:i/>
          <w:iCs/>
        </w:rPr>
      </w:pPr>
      <w:r w:rsidRPr="009227FE">
        <w:rPr>
          <w:b/>
          <w:i/>
          <w:iCs/>
        </w:rPr>
        <w:t>ARTÍCULO 16º</w:t>
      </w:r>
      <w:r w:rsidRPr="009227FE">
        <w:rPr>
          <w:i/>
          <w:iCs/>
        </w:rPr>
        <w:t xml:space="preserve">.- La Junta General deberá celebrarse, al menos, una vez al año, dentro de </w:t>
      </w:r>
      <w:proofErr w:type="spellStart"/>
      <w:r w:rsidRPr="009227FE">
        <w:rPr>
          <w:i/>
          <w:iCs/>
        </w:rPr>
        <w:t>lso</w:t>
      </w:r>
      <w:proofErr w:type="spellEnd"/>
      <w:r w:rsidRPr="009227FE">
        <w:rPr>
          <w:i/>
          <w:iCs/>
        </w:rPr>
        <w:t xml:space="preserve"> seis primeros meses de cada ejercicio, para </w:t>
      </w:r>
      <w:proofErr w:type="spellStart"/>
      <w:r w:rsidRPr="009227FE">
        <w:rPr>
          <w:i/>
          <w:iCs/>
        </w:rPr>
        <w:t>censuar</w:t>
      </w:r>
      <w:proofErr w:type="spellEnd"/>
      <w:r w:rsidRPr="009227FE">
        <w:rPr>
          <w:i/>
          <w:iCs/>
        </w:rPr>
        <w:t xml:space="preserve"> la gestión social, aprobar, en su caso, las cuentas del ejercicio anterior, y resolver sobre la aplicación del resultado. </w:t>
      </w:r>
    </w:p>
    <w:p w14:paraId="2762963F" w14:textId="77777777" w:rsidR="009227FE" w:rsidRPr="009227FE" w:rsidRDefault="009227FE" w:rsidP="009227FE">
      <w:pPr>
        <w:jc w:val="both"/>
        <w:rPr>
          <w:i/>
          <w:iCs/>
        </w:rPr>
      </w:pPr>
    </w:p>
    <w:p w14:paraId="0C2AB566" w14:textId="77777777" w:rsidR="009227FE" w:rsidRPr="00982289" w:rsidRDefault="009227FE" w:rsidP="009227FE">
      <w:pPr>
        <w:jc w:val="both"/>
        <w:rPr>
          <w:rFonts w:ascii="Times New Roman" w:hAnsi="Times New Roman" w:cs="Times New Roman"/>
          <w:b/>
          <w:bCs/>
          <w:i/>
          <w:iCs/>
          <w:sz w:val="24"/>
          <w:u w:val="single"/>
          <w:lang w:val="es-ES_tradnl"/>
        </w:rPr>
      </w:pPr>
      <w:r w:rsidRPr="009227FE">
        <w:rPr>
          <w:b/>
          <w:i/>
          <w:iCs/>
        </w:rPr>
        <w:t>ARTÍCULO 17º</w:t>
      </w:r>
      <w:r w:rsidRPr="009227FE">
        <w:rPr>
          <w:i/>
          <w:iCs/>
        </w:rPr>
        <w:t xml:space="preserve">.- </w:t>
      </w:r>
      <w:r w:rsidRPr="00982289">
        <w:rPr>
          <w:rFonts w:ascii="Times New Roman" w:hAnsi="Times New Roman" w:cs="Times New Roman"/>
          <w:i/>
          <w:iCs/>
          <w:sz w:val="24"/>
          <w:lang w:val="es-ES_tradnl"/>
        </w:rPr>
        <w:t>La Junta General se celebrará, a excepción de lo previsto en el artículo 15º de estos Estatutos Sociales en cuanto a la Junta Universal,</w:t>
      </w:r>
      <w:r w:rsidRPr="00982289">
        <w:rPr>
          <w:rFonts w:ascii="Times New Roman" w:hAnsi="Times New Roman" w:cs="Times New Roman"/>
          <w:b/>
          <w:bCs/>
          <w:i/>
          <w:iCs/>
          <w:sz w:val="24"/>
          <w:u w:val="single"/>
          <w:lang w:val="es-ES_tradnl"/>
        </w:rPr>
        <w:t xml:space="preserve"> en el término municipal donde la Sociedad tenga su domicilio. Si en la convocatoria no figurase el lugar de celebración, se entenderá que la Junta ha sido convocada para su celebración en el domicilio social.</w:t>
      </w:r>
    </w:p>
    <w:p w14:paraId="5D7DBA9B" w14:textId="77777777" w:rsidR="009227FE" w:rsidRPr="009227FE" w:rsidRDefault="009227FE" w:rsidP="009227FE">
      <w:pPr>
        <w:jc w:val="both"/>
        <w:rPr>
          <w:i/>
          <w:iCs/>
          <w:lang w:val="es-ES_tradnl"/>
        </w:rPr>
      </w:pPr>
    </w:p>
    <w:p w14:paraId="3B6CC11F" w14:textId="77777777" w:rsidR="009227FE" w:rsidRPr="00982289" w:rsidRDefault="009227FE" w:rsidP="009227FE">
      <w:pPr>
        <w:jc w:val="both"/>
        <w:rPr>
          <w:rFonts w:ascii="Times New Roman" w:hAnsi="Times New Roman" w:cs="Times New Roman"/>
          <w:i/>
          <w:iCs/>
          <w:sz w:val="24"/>
          <w:lang w:val="es-ES_tradnl"/>
        </w:rPr>
      </w:pPr>
      <w:r w:rsidRPr="00982289">
        <w:rPr>
          <w:rFonts w:ascii="Times New Roman" w:hAnsi="Times New Roman" w:cs="Times New Roman"/>
          <w:i/>
          <w:iCs/>
          <w:sz w:val="24"/>
          <w:lang w:val="es-ES_tradnl"/>
        </w:rPr>
        <w:t>Cuando el órgano de administración acuerde esta posibilidad y así se prevea en la convocatoria, los socios con derecho de asistencia a Junta General, podrán hacerlo de manera remota, por vía telemática y simultánea, de un modo que permita su reconocimiento e identificación, y proceder a la emisión del voto electrónico a distancia durante la celebración de la Junta.</w:t>
      </w:r>
    </w:p>
    <w:p w14:paraId="5639A2EB" w14:textId="77777777" w:rsidR="009227FE" w:rsidRPr="00982289" w:rsidRDefault="009227FE" w:rsidP="009227FE">
      <w:pPr>
        <w:jc w:val="both"/>
        <w:rPr>
          <w:rFonts w:ascii="Times New Roman" w:hAnsi="Times New Roman" w:cs="Times New Roman"/>
          <w:i/>
          <w:iCs/>
          <w:sz w:val="24"/>
          <w:lang w:val="es-ES_tradnl"/>
        </w:rPr>
      </w:pPr>
    </w:p>
    <w:p w14:paraId="7C2BF758" w14:textId="77777777" w:rsidR="009227FE" w:rsidRPr="00982289" w:rsidRDefault="009227FE" w:rsidP="009227FE">
      <w:pPr>
        <w:jc w:val="both"/>
        <w:rPr>
          <w:rFonts w:ascii="Times New Roman" w:hAnsi="Times New Roman" w:cs="Times New Roman"/>
          <w:i/>
          <w:iCs/>
          <w:sz w:val="24"/>
          <w:lang w:val="es-ES_tradnl"/>
        </w:rPr>
      </w:pPr>
      <w:r w:rsidRPr="00982289">
        <w:rPr>
          <w:rFonts w:ascii="Times New Roman" w:hAnsi="Times New Roman" w:cs="Times New Roman"/>
          <w:i/>
          <w:iCs/>
          <w:sz w:val="24"/>
          <w:lang w:val="es-ES_tradnl"/>
        </w:rPr>
        <w:t>La asistencia a la Junta General podrá realizarse bien acudiendo al lugar en que vaya a celebrarse la reunión, bien, en su caso, por medios telemáticos, mediante sistemas de videoconferencia u otros medios telemáticos que permitan el reconocimiento e identificación de los asistentes y la permanente comunicación entre ellos.</w:t>
      </w:r>
    </w:p>
    <w:p w14:paraId="3DBCF357" w14:textId="77777777" w:rsidR="009227FE" w:rsidRPr="00982289" w:rsidRDefault="009227FE" w:rsidP="009227FE">
      <w:pPr>
        <w:jc w:val="both"/>
        <w:rPr>
          <w:rFonts w:ascii="Times New Roman" w:hAnsi="Times New Roman" w:cs="Times New Roman"/>
          <w:i/>
          <w:iCs/>
          <w:sz w:val="24"/>
          <w:lang w:val="es-ES_tradnl"/>
        </w:rPr>
      </w:pPr>
    </w:p>
    <w:p w14:paraId="14D01A90" w14:textId="77777777" w:rsidR="009227FE" w:rsidRPr="00982289" w:rsidRDefault="009227FE" w:rsidP="009227FE">
      <w:pPr>
        <w:jc w:val="both"/>
        <w:rPr>
          <w:rFonts w:ascii="Times New Roman" w:hAnsi="Times New Roman" w:cs="Times New Roman"/>
          <w:i/>
          <w:iCs/>
          <w:sz w:val="24"/>
          <w:lang w:val="es-ES_tradnl"/>
        </w:rPr>
      </w:pPr>
      <w:r w:rsidRPr="00982289">
        <w:rPr>
          <w:rFonts w:ascii="Times New Roman" w:hAnsi="Times New Roman" w:cs="Times New Roman"/>
          <w:i/>
          <w:iCs/>
          <w:sz w:val="24"/>
          <w:lang w:val="es-ES_tradnl"/>
        </w:rPr>
        <w:t>Los asistentes a cualquiera de los lugares así determinados en la convocatoria se considerarán, como asistentes a una única reunión que se entenderá celebrada donde radique el lugar principal.</w:t>
      </w:r>
    </w:p>
    <w:p w14:paraId="0E97C482" w14:textId="77777777" w:rsidR="009227FE" w:rsidRPr="00982289" w:rsidRDefault="009227FE" w:rsidP="009227FE">
      <w:pPr>
        <w:jc w:val="both"/>
        <w:rPr>
          <w:rFonts w:ascii="Times New Roman" w:hAnsi="Times New Roman" w:cs="Times New Roman"/>
          <w:i/>
          <w:iCs/>
          <w:sz w:val="24"/>
          <w:lang w:val="es-ES_tradnl"/>
        </w:rPr>
      </w:pPr>
    </w:p>
    <w:p w14:paraId="6F5A598F" w14:textId="77777777" w:rsidR="009227FE" w:rsidRPr="009227FE" w:rsidRDefault="009227FE" w:rsidP="009227FE">
      <w:pPr>
        <w:jc w:val="both"/>
        <w:rPr>
          <w:i/>
          <w:iCs/>
        </w:rPr>
      </w:pPr>
      <w:r w:rsidRPr="009227FE">
        <w:rPr>
          <w:i/>
          <w:iCs/>
        </w:rPr>
        <w:lastRenderedPageBreak/>
        <w:t xml:space="preserve">Actuarán de </w:t>
      </w:r>
      <w:proofErr w:type="gramStart"/>
      <w:r w:rsidRPr="009227FE">
        <w:rPr>
          <w:i/>
          <w:iCs/>
        </w:rPr>
        <w:t>Presidente</w:t>
      </w:r>
      <w:proofErr w:type="gramEnd"/>
      <w:r w:rsidRPr="009227FE">
        <w:rPr>
          <w:i/>
          <w:iCs/>
        </w:rPr>
        <w:t xml:space="preserve"> y </w:t>
      </w:r>
      <w:proofErr w:type="gramStart"/>
      <w:r w:rsidRPr="009227FE">
        <w:rPr>
          <w:i/>
          <w:iCs/>
        </w:rPr>
        <w:t>Secretario</w:t>
      </w:r>
      <w:proofErr w:type="gramEnd"/>
      <w:r w:rsidRPr="009227FE">
        <w:rPr>
          <w:i/>
          <w:iCs/>
        </w:rPr>
        <w:t xml:space="preserve"> de la Junta, en caso de Consejo de Administración, quienes respectivamente lo fueran del Consejo, y en caso de no existencia de Consejo de Administración, los designados por los socios asistentes a la misma.</w:t>
      </w:r>
    </w:p>
    <w:p w14:paraId="782AB4D6" w14:textId="77777777" w:rsidR="009227FE" w:rsidRPr="009227FE" w:rsidRDefault="009227FE" w:rsidP="009227FE">
      <w:pPr>
        <w:jc w:val="both"/>
        <w:rPr>
          <w:i/>
          <w:iCs/>
        </w:rPr>
      </w:pPr>
    </w:p>
    <w:p w14:paraId="1968798B" w14:textId="77777777" w:rsidR="009227FE" w:rsidRPr="009227FE" w:rsidRDefault="009227FE" w:rsidP="009227FE">
      <w:pPr>
        <w:jc w:val="both"/>
        <w:rPr>
          <w:i/>
          <w:iCs/>
        </w:rPr>
      </w:pPr>
      <w:r w:rsidRPr="009227FE">
        <w:rPr>
          <w:i/>
          <w:iCs/>
        </w:rPr>
        <w:t>Las actas de las Juntas serán aprobadas al final de las mismas o en otra Junta posterior.”</w:t>
      </w:r>
    </w:p>
    <w:p w14:paraId="580B9074" w14:textId="77777777" w:rsidR="009227FE" w:rsidRPr="009227FE" w:rsidRDefault="009227FE" w:rsidP="009227FE">
      <w:pPr>
        <w:jc w:val="both"/>
        <w:rPr>
          <w:b/>
          <w:bCs/>
          <w:i/>
          <w:iCs/>
          <w:lang w:val="es-ES_tradnl"/>
        </w:rPr>
      </w:pPr>
    </w:p>
    <w:p w14:paraId="4EB18C81" w14:textId="77777777" w:rsidR="009227FE" w:rsidRPr="009227FE" w:rsidRDefault="009227FE" w:rsidP="009227FE">
      <w:pPr>
        <w:jc w:val="both"/>
        <w:rPr>
          <w:i/>
          <w:iCs/>
        </w:rPr>
      </w:pPr>
    </w:p>
    <w:p w14:paraId="0C680CF4" w14:textId="77777777" w:rsidR="009227FE" w:rsidRPr="009227FE" w:rsidRDefault="009227FE" w:rsidP="009227FE">
      <w:pPr>
        <w:jc w:val="both"/>
        <w:rPr>
          <w:i/>
          <w:iCs/>
        </w:rPr>
      </w:pPr>
      <w:r w:rsidRPr="009227FE">
        <w:rPr>
          <w:b/>
          <w:i/>
          <w:iCs/>
        </w:rPr>
        <w:t>ARTÍCULO 18º</w:t>
      </w:r>
      <w:r w:rsidRPr="009227FE">
        <w:rPr>
          <w:i/>
          <w:iCs/>
        </w:rPr>
        <w:t>.- La administración y representación de la sociedad corresponderá al órgano de administración.</w:t>
      </w:r>
    </w:p>
    <w:p w14:paraId="0EC5A930" w14:textId="77777777" w:rsidR="009227FE" w:rsidRPr="009227FE" w:rsidRDefault="009227FE" w:rsidP="009227FE">
      <w:pPr>
        <w:jc w:val="both"/>
        <w:rPr>
          <w:i/>
          <w:iCs/>
        </w:rPr>
      </w:pPr>
    </w:p>
    <w:p w14:paraId="4FF840EC" w14:textId="77777777" w:rsidR="009227FE" w:rsidRPr="009227FE" w:rsidRDefault="009227FE" w:rsidP="009227FE">
      <w:pPr>
        <w:jc w:val="both"/>
        <w:rPr>
          <w:i/>
          <w:iCs/>
        </w:rPr>
      </w:pPr>
      <w:r w:rsidRPr="009227FE">
        <w:rPr>
          <w:i/>
          <w:iCs/>
        </w:rPr>
        <w:t>El número de administradores será como mínimo de uno y como máximo de doce.</w:t>
      </w:r>
    </w:p>
    <w:p w14:paraId="01DF7734" w14:textId="77777777" w:rsidR="009227FE" w:rsidRPr="009227FE" w:rsidRDefault="009227FE" w:rsidP="009227FE">
      <w:pPr>
        <w:jc w:val="both"/>
        <w:rPr>
          <w:i/>
          <w:iCs/>
        </w:rPr>
      </w:pPr>
    </w:p>
    <w:p w14:paraId="74ECB4B8" w14:textId="77777777" w:rsidR="009227FE" w:rsidRPr="009227FE" w:rsidRDefault="009227FE" w:rsidP="009227FE">
      <w:pPr>
        <w:jc w:val="both"/>
        <w:rPr>
          <w:i/>
          <w:iCs/>
        </w:rPr>
      </w:pPr>
      <w:r w:rsidRPr="009227FE">
        <w:rPr>
          <w:i/>
          <w:iCs/>
        </w:rPr>
        <w:t>A elección de la Junta General la administración se podrá confiar a un administrador único, o varios administradores que actúen solidaria o conjuntamente, o a un Consejo de Administración.</w:t>
      </w:r>
    </w:p>
    <w:p w14:paraId="37DDE4D7" w14:textId="77777777" w:rsidR="009227FE" w:rsidRPr="009227FE" w:rsidRDefault="009227FE" w:rsidP="009227FE">
      <w:pPr>
        <w:jc w:val="both"/>
        <w:rPr>
          <w:i/>
          <w:iCs/>
        </w:rPr>
      </w:pPr>
    </w:p>
    <w:p w14:paraId="56A0EF89" w14:textId="77777777" w:rsidR="009227FE" w:rsidRPr="009227FE" w:rsidRDefault="009227FE" w:rsidP="009227FE">
      <w:pPr>
        <w:jc w:val="both"/>
        <w:rPr>
          <w:i/>
          <w:iCs/>
          <w:lang w:val="es-ES_tradnl"/>
        </w:rPr>
      </w:pPr>
      <w:r w:rsidRPr="009227FE">
        <w:rPr>
          <w:i/>
          <w:iCs/>
          <w:lang w:val="es-ES_tradnl"/>
        </w:rPr>
        <w:t>La Junta General podrá optar alternativamente por organizar la administración de la sociedad, confiando o atribuyendo dicha misión, bien:</w:t>
      </w:r>
    </w:p>
    <w:p w14:paraId="77123607" w14:textId="77777777" w:rsidR="009227FE" w:rsidRPr="009227FE" w:rsidRDefault="009227FE" w:rsidP="009227FE">
      <w:pPr>
        <w:jc w:val="both"/>
        <w:rPr>
          <w:i/>
          <w:iCs/>
          <w:lang w:val="es-ES_tradnl"/>
        </w:rPr>
      </w:pPr>
    </w:p>
    <w:p w14:paraId="10AFB3E4" w14:textId="77777777" w:rsidR="009227FE" w:rsidRPr="009227FE" w:rsidRDefault="009227FE" w:rsidP="009227FE">
      <w:pPr>
        <w:jc w:val="both"/>
        <w:rPr>
          <w:i/>
          <w:iCs/>
          <w:lang w:val="es-ES_tradnl"/>
        </w:rPr>
      </w:pPr>
      <w:r w:rsidRPr="009227FE">
        <w:rPr>
          <w:i/>
          <w:iCs/>
          <w:lang w:val="es-ES_tradnl"/>
        </w:rPr>
        <w:t>a). - A un Administrador Único.</w:t>
      </w:r>
    </w:p>
    <w:p w14:paraId="3F94E35B" w14:textId="77777777" w:rsidR="009227FE" w:rsidRPr="009227FE" w:rsidRDefault="009227FE" w:rsidP="009227FE">
      <w:pPr>
        <w:jc w:val="both"/>
        <w:rPr>
          <w:i/>
          <w:iCs/>
          <w:lang w:val="es-ES_tradnl"/>
        </w:rPr>
      </w:pPr>
    </w:p>
    <w:p w14:paraId="4DE2F65F" w14:textId="77777777" w:rsidR="009227FE" w:rsidRPr="009227FE" w:rsidRDefault="009227FE" w:rsidP="009227FE">
      <w:pPr>
        <w:jc w:val="both"/>
        <w:rPr>
          <w:i/>
          <w:iCs/>
          <w:lang w:val="es-ES_tradnl"/>
        </w:rPr>
      </w:pPr>
      <w:r w:rsidRPr="009227FE">
        <w:rPr>
          <w:i/>
          <w:iCs/>
          <w:lang w:val="es-ES_tradnl"/>
        </w:rPr>
        <w:t>b). - O a varios Administradores que actúen solidaria o conjuntamente. En caso de que se designen Administradores Mancomunados, deberán actuar conjuntamente al menos dos de ellos.</w:t>
      </w:r>
    </w:p>
    <w:p w14:paraId="17126BF6" w14:textId="77777777" w:rsidR="009227FE" w:rsidRPr="009227FE" w:rsidRDefault="009227FE" w:rsidP="009227FE">
      <w:pPr>
        <w:jc w:val="both"/>
        <w:rPr>
          <w:i/>
          <w:iCs/>
          <w:lang w:val="es-ES_tradnl"/>
        </w:rPr>
      </w:pPr>
    </w:p>
    <w:p w14:paraId="38C480DA" w14:textId="77777777" w:rsidR="009227FE" w:rsidRPr="009227FE" w:rsidRDefault="009227FE" w:rsidP="009227FE">
      <w:pPr>
        <w:jc w:val="both"/>
        <w:rPr>
          <w:i/>
          <w:iCs/>
          <w:lang w:val="es-ES_tradnl"/>
        </w:rPr>
      </w:pPr>
      <w:r w:rsidRPr="009227FE">
        <w:rPr>
          <w:i/>
          <w:iCs/>
          <w:lang w:val="es-ES_tradnl"/>
        </w:rPr>
        <w:t>c). - O a un Consejo de Administración.</w:t>
      </w:r>
    </w:p>
    <w:p w14:paraId="659005C8" w14:textId="77777777" w:rsidR="009227FE" w:rsidRPr="009227FE" w:rsidRDefault="009227FE" w:rsidP="009227FE">
      <w:pPr>
        <w:jc w:val="both"/>
        <w:rPr>
          <w:i/>
          <w:iCs/>
          <w:lang w:val="es-ES_tradnl"/>
        </w:rPr>
      </w:pPr>
    </w:p>
    <w:p w14:paraId="613ABAA5" w14:textId="77777777" w:rsidR="009227FE" w:rsidRPr="009227FE" w:rsidRDefault="009227FE" w:rsidP="009227FE">
      <w:pPr>
        <w:jc w:val="both"/>
        <w:rPr>
          <w:i/>
          <w:iCs/>
        </w:rPr>
      </w:pPr>
      <w:r w:rsidRPr="009227FE">
        <w:rPr>
          <w:i/>
          <w:iCs/>
        </w:rPr>
        <w:t>Todos los administradores, por el hecho de adquirir dicha condición, aceptan que las comunicaciones entre ellos y con la sociedad puedan realizarse por medios telemáticos y están obligados a notificar a la sociedad una dirección de correo electrónico y sus posteriores modificaciones si se producen, la cual se anotará en el Libro Registro de Socios la cual constará en el acta de su nombramiento y podrá consignarse en el documento de inscripción de su cargo en el Registro Mercantil.</w:t>
      </w:r>
    </w:p>
    <w:p w14:paraId="251748D9" w14:textId="77777777" w:rsidR="009227FE" w:rsidRPr="009227FE" w:rsidRDefault="009227FE" w:rsidP="009227FE">
      <w:pPr>
        <w:jc w:val="both"/>
        <w:rPr>
          <w:i/>
          <w:iCs/>
        </w:rPr>
      </w:pPr>
    </w:p>
    <w:p w14:paraId="09527ECF" w14:textId="77777777" w:rsidR="009227FE" w:rsidRPr="009227FE" w:rsidRDefault="009227FE" w:rsidP="009227FE">
      <w:pPr>
        <w:jc w:val="both"/>
        <w:rPr>
          <w:i/>
          <w:iCs/>
        </w:rPr>
      </w:pPr>
      <w:r w:rsidRPr="009227FE">
        <w:rPr>
          <w:i/>
          <w:iCs/>
        </w:rPr>
        <w:t>En caso de Consejo de Administración, éste deberá estar integrado por un mínimo de tres miembros y un máximo de doce que actuarán colegiadamente, sin perjuicio de las delegaciones y apoderamientos que puedan conferir.</w:t>
      </w:r>
    </w:p>
    <w:p w14:paraId="3CD773BC" w14:textId="77777777" w:rsidR="009227FE" w:rsidRPr="009227FE" w:rsidRDefault="009227FE" w:rsidP="009227FE">
      <w:pPr>
        <w:jc w:val="both"/>
        <w:rPr>
          <w:i/>
          <w:iCs/>
        </w:rPr>
      </w:pPr>
    </w:p>
    <w:p w14:paraId="307FD767" w14:textId="77777777" w:rsidR="009227FE" w:rsidRPr="009227FE" w:rsidRDefault="009227FE" w:rsidP="009227FE">
      <w:pPr>
        <w:jc w:val="both"/>
        <w:rPr>
          <w:i/>
          <w:iCs/>
        </w:rPr>
      </w:pPr>
      <w:r w:rsidRPr="009227FE">
        <w:rPr>
          <w:i/>
          <w:iCs/>
        </w:rPr>
        <w:t>La determinación del número de consejeros, su nombramiento y separación en cualquier momento es competencia de la Junta, aunque no conste en el correspondiente Orden del Día.</w:t>
      </w:r>
    </w:p>
    <w:p w14:paraId="337757AC" w14:textId="77777777" w:rsidR="009227FE" w:rsidRPr="009227FE" w:rsidRDefault="009227FE" w:rsidP="009227FE">
      <w:pPr>
        <w:jc w:val="both"/>
        <w:rPr>
          <w:i/>
          <w:iCs/>
        </w:rPr>
      </w:pPr>
    </w:p>
    <w:p w14:paraId="046B1F61" w14:textId="77777777" w:rsidR="009227FE" w:rsidRPr="009227FE" w:rsidRDefault="009227FE" w:rsidP="009227FE">
      <w:pPr>
        <w:jc w:val="both"/>
        <w:rPr>
          <w:i/>
          <w:iCs/>
        </w:rPr>
      </w:pPr>
      <w:r w:rsidRPr="009227FE">
        <w:rPr>
          <w:i/>
          <w:iCs/>
        </w:rPr>
        <w:t xml:space="preserve">Para ser nombrado administrador no se requiere la condición de socio. </w:t>
      </w:r>
    </w:p>
    <w:p w14:paraId="1C9F8111" w14:textId="77777777" w:rsidR="009227FE" w:rsidRPr="009227FE" w:rsidRDefault="009227FE" w:rsidP="009227FE">
      <w:pPr>
        <w:jc w:val="both"/>
        <w:rPr>
          <w:i/>
          <w:iCs/>
        </w:rPr>
      </w:pPr>
    </w:p>
    <w:p w14:paraId="2E271ED3" w14:textId="77777777" w:rsidR="009227FE" w:rsidRPr="009227FE" w:rsidRDefault="009227FE" w:rsidP="009227FE">
      <w:pPr>
        <w:jc w:val="both"/>
        <w:rPr>
          <w:i/>
          <w:iCs/>
        </w:rPr>
      </w:pPr>
      <w:r w:rsidRPr="009227FE">
        <w:rPr>
          <w:i/>
          <w:iCs/>
        </w:rPr>
        <w:lastRenderedPageBreak/>
        <w:t xml:space="preserve">No podrán ser Administradores quienes se hallen incursos en causa legal de incompatibilidad, especial de las determinadas por la Ley 3/2015, de 30 de marzo, reguladora del ejercicio del alto cargo de la Administración General del Estado ni las personas excluidas por el artículo 213 del </w:t>
      </w:r>
      <w:r w:rsidRPr="009227FE">
        <w:rPr>
          <w:i/>
          <w:iCs/>
          <w:u w:val="single"/>
        </w:rPr>
        <w:t>Texto Refundido de la Ley de Sociedades de Capital, aprobado por el Real Decreto Legislativo 1/2010 de 2 de julio,</w:t>
      </w:r>
      <w:r w:rsidRPr="009227FE">
        <w:rPr>
          <w:i/>
          <w:iCs/>
        </w:rPr>
        <w:t xml:space="preserve"> y Ley 3/1997 de 8 de mayo, del Parlamento de Canarias.</w:t>
      </w:r>
    </w:p>
    <w:p w14:paraId="2DD66097" w14:textId="77777777" w:rsidR="009227FE" w:rsidRPr="009227FE" w:rsidRDefault="009227FE" w:rsidP="009227FE">
      <w:pPr>
        <w:jc w:val="both"/>
        <w:rPr>
          <w:i/>
          <w:iCs/>
        </w:rPr>
      </w:pPr>
    </w:p>
    <w:p w14:paraId="144455D4" w14:textId="77777777" w:rsidR="009227FE" w:rsidRPr="009227FE" w:rsidRDefault="009227FE" w:rsidP="009227FE">
      <w:pPr>
        <w:jc w:val="both"/>
        <w:rPr>
          <w:i/>
          <w:iCs/>
        </w:rPr>
      </w:pPr>
      <w:r w:rsidRPr="009227FE">
        <w:rPr>
          <w:i/>
          <w:iCs/>
        </w:rPr>
        <w:t>El nombramiento de los administradores surtirá efecto desde el momento de su aceptación.</w:t>
      </w:r>
    </w:p>
    <w:p w14:paraId="1C9D58BF" w14:textId="77777777" w:rsidR="009227FE" w:rsidRPr="009227FE" w:rsidRDefault="009227FE" w:rsidP="009227FE">
      <w:pPr>
        <w:jc w:val="both"/>
        <w:rPr>
          <w:i/>
          <w:iCs/>
        </w:rPr>
      </w:pPr>
    </w:p>
    <w:p w14:paraId="5B6249BD" w14:textId="77777777" w:rsidR="009227FE" w:rsidRPr="009227FE" w:rsidRDefault="009227FE" w:rsidP="009227FE">
      <w:pPr>
        <w:jc w:val="both"/>
        <w:rPr>
          <w:i/>
          <w:iCs/>
        </w:rPr>
      </w:pPr>
      <w:r w:rsidRPr="009227FE">
        <w:rPr>
          <w:i/>
          <w:iCs/>
        </w:rPr>
        <w:t>Los administradores ejercerán su cargo por tiempo indefinido.</w:t>
      </w:r>
    </w:p>
    <w:p w14:paraId="64B3B3E5" w14:textId="77777777" w:rsidR="009227FE" w:rsidRPr="009227FE" w:rsidRDefault="009227FE" w:rsidP="009227FE">
      <w:pPr>
        <w:jc w:val="both"/>
        <w:rPr>
          <w:i/>
          <w:iCs/>
        </w:rPr>
      </w:pPr>
    </w:p>
    <w:p w14:paraId="5D094908" w14:textId="77777777" w:rsidR="009227FE" w:rsidRPr="009227FE" w:rsidRDefault="009227FE" w:rsidP="009227FE">
      <w:pPr>
        <w:jc w:val="both"/>
        <w:rPr>
          <w:i/>
          <w:iCs/>
        </w:rPr>
      </w:pPr>
      <w:r w:rsidRPr="009227FE">
        <w:rPr>
          <w:i/>
          <w:iCs/>
        </w:rPr>
        <w:t>Los administradores deberán guardar secreto sobre las informaciones de carácter confidencial, aún después de cesar en sus funciones.</w:t>
      </w:r>
    </w:p>
    <w:p w14:paraId="4843A6E0" w14:textId="77777777" w:rsidR="009227FE" w:rsidRPr="009227FE" w:rsidRDefault="009227FE" w:rsidP="009227FE">
      <w:pPr>
        <w:jc w:val="both"/>
        <w:rPr>
          <w:i/>
          <w:iCs/>
        </w:rPr>
      </w:pPr>
    </w:p>
    <w:p w14:paraId="6665B996" w14:textId="77777777" w:rsidR="009227FE" w:rsidRPr="009227FE" w:rsidRDefault="009227FE" w:rsidP="009227FE">
      <w:pPr>
        <w:jc w:val="both"/>
        <w:rPr>
          <w:i/>
          <w:iCs/>
        </w:rPr>
      </w:pPr>
      <w:r w:rsidRPr="009227FE">
        <w:rPr>
          <w:i/>
          <w:iCs/>
        </w:rPr>
        <w:t xml:space="preserve">El Consejo nombrará, de entre sus miembros, un </w:t>
      </w:r>
      <w:proofErr w:type="gramStart"/>
      <w:r w:rsidRPr="009227FE">
        <w:rPr>
          <w:i/>
          <w:iCs/>
        </w:rPr>
        <w:t>Presidente</w:t>
      </w:r>
      <w:proofErr w:type="gramEnd"/>
      <w:r w:rsidRPr="009227FE">
        <w:rPr>
          <w:i/>
          <w:iCs/>
        </w:rPr>
        <w:t xml:space="preserve"> y un </w:t>
      </w:r>
      <w:proofErr w:type="gramStart"/>
      <w:r w:rsidRPr="009227FE">
        <w:rPr>
          <w:i/>
          <w:iCs/>
        </w:rPr>
        <w:t>Secretario</w:t>
      </w:r>
      <w:proofErr w:type="gramEnd"/>
      <w:r w:rsidRPr="009227FE">
        <w:rPr>
          <w:i/>
          <w:iCs/>
        </w:rPr>
        <w:t xml:space="preserve">, además de tener la opción de nombrar, sin carácter obligatorio, un </w:t>
      </w:r>
      <w:proofErr w:type="gramStart"/>
      <w:r w:rsidRPr="009227FE">
        <w:rPr>
          <w:i/>
          <w:iCs/>
        </w:rPr>
        <w:t>Vicepresidente</w:t>
      </w:r>
      <w:proofErr w:type="gramEnd"/>
      <w:r w:rsidRPr="009227FE">
        <w:rPr>
          <w:i/>
          <w:iCs/>
        </w:rPr>
        <w:t xml:space="preserve"> y un Vicesecretario. El cargo de </w:t>
      </w:r>
      <w:proofErr w:type="gramStart"/>
      <w:r w:rsidRPr="009227FE">
        <w:rPr>
          <w:i/>
          <w:iCs/>
        </w:rPr>
        <w:t>Secretario</w:t>
      </w:r>
      <w:proofErr w:type="gramEnd"/>
      <w:r w:rsidRPr="009227FE">
        <w:rPr>
          <w:i/>
          <w:iCs/>
        </w:rPr>
        <w:t xml:space="preserve"> podrá ser ejercitado por un no consejero, quien en este caso podrá asistir a las reuniones con </w:t>
      </w:r>
      <w:proofErr w:type="gramStart"/>
      <w:r w:rsidRPr="009227FE">
        <w:rPr>
          <w:i/>
          <w:iCs/>
        </w:rPr>
        <w:t>voz</w:t>
      </w:r>
      <w:proofErr w:type="gramEnd"/>
      <w:r w:rsidRPr="009227FE">
        <w:rPr>
          <w:i/>
          <w:iCs/>
        </w:rPr>
        <w:t xml:space="preserve"> pero sin voto.</w:t>
      </w:r>
    </w:p>
    <w:p w14:paraId="678DA401" w14:textId="77777777" w:rsidR="009227FE" w:rsidRPr="009227FE" w:rsidRDefault="009227FE" w:rsidP="009227FE">
      <w:pPr>
        <w:jc w:val="both"/>
        <w:rPr>
          <w:i/>
          <w:iCs/>
        </w:rPr>
      </w:pPr>
    </w:p>
    <w:p w14:paraId="3FD9A583" w14:textId="77777777" w:rsidR="009227FE" w:rsidRPr="009227FE" w:rsidRDefault="009227FE" w:rsidP="009227FE">
      <w:pPr>
        <w:jc w:val="both"/>
        <w:rPr>
          <w:i/>
          <w:iCs/>
        </w:rPr>
      </w:pPr>
    </w:p>
    <w:p w14:paraId="1BAF62B1" w14:textId="77777777" w:rsidR="009227FE" w:rsidRPr="009227FE" w:rsidRDefault="009227FE" w:rsidP="009227FE">
      <w:pPr>
        <w:jc w:val="both"/>
        <w:rPr>
          <w:b/>
          <w:bCs/>
          <w:i/>
          <w:iCs/>
        </w:rPr>
      </w:pPr>
    </w:p>
    <w:p w14:paraId="3269DA72" w14:textId="77777777" w:rsidR="009227FE" w:rsidRPr="009227FE" w:rsidRDefault="009227FE" w:rsidP="009227FE">
      <w:pPr>
        <w:jc w:val="both"/>
        <w:rPr>
          <w:b/>
          <w:bCs/>
          <w:i/>
          <w:iCs/>
        </w:rPr>
      </w:pPr>
      <w:r w:rsidRPr="009227FE">
        <w:rPr>
          <w:b/>
          <w:bCs/>
          <w:i/>
          <w:iCs/>
        </w:rPr>
        <w:t>Presidencia del Consejo</w:t>
      </w:r>
    </w:p>
    <w:p w14:paraId="21EE1F75" w14:textId="77777777" w:rsidR="009227FE" w:rsidRPr="009227FE" w:rsidRDefault="009227FE" w:rsidP="009227FE">
      <w:pPr>
        <w:jc w:val="both"/>
        <w:rPr>
          <w:i/>
          <w:iCs/>
        </w:rPr>
      </w:pPr>
    </w:p>
    <w:p w14:paraId="47398F64" w14:textId="77777777" w:rsidR="009227FE" w:rsidRPr="009227FE" w:rsidRDefault="009227FE" w:rsidP="009227FE">
      <w:pPr>
        <w:jc w:val="both"/>
        <w:rPr>
          <w:i/>
          <w:iCs/>
        </w:rPr>
      </w:pPr>
      <w:r w:rsidRPr="009227FE">
        <w:rPr>
          <w:i/>
          <w:iCs/>
        </w:rPr>
        <w:t xml:space="preserve">El </w:t>
      </w:r>
      <w:proofErr w:type="gramStart"/>
      <w:r w:rsidRPr="009227FE">
        <w:rPr>
          <w:i/>
          <w:iCs/>
        </w:rPr>
        <w:t>Presidente</w:t>
      </w:r>
      <w:proofErr w:type="gramEnd"/>
      <w:r w:rsidRPr="009227FE">
        <w:rPr>
          <w:i/>
          <w:iCs/>
        </w:rPr>
        <w:t xml:space="preserve"> del Consejo lo es también de la Sociedad y tendrá, además de cuantas facultades competen a los restantes consejeros, las siguientes:</w:t>
      </w:r>
    </w:p>
    <w:p w14:paraId="063EB889" w14:textId="77777777" w:rsidR="009227FE" w:rsidRPr="009227FE" w:rsidRDefault="009227FE" w:rsidP="009227FE">
      <w:pPr>
        <w:jc w:val="both"/>
        <w:rPr>
          <w:i/>
          <w:iCs/>
        </w:rPr>
      </w:pPr>
    </w:p>
    <w:p w14:paraId="2F3A2501" w14:textId="77777777" w:rsidR="009227FE" w:rsidRPr="009227FE" w:rsidRDefault="009227FE" w:rsidP="009227FE">
      <w:pPr>
        <w:jc w:val="both"/>
        <w:rPr>
          <w:i/>
          <w:iCs/>
        </w:rPr>
      </w:pPr>
      <w:r w:rsidRPr="009227FE">
        <w:rPr>
          <w:i/>
          <w:iCs/>
        </w:rPr>
        <w:t>1ª.- Presidir, dirigir, abrir y cerrar las sesiones del Consejo de Administración y las reuniones de las Juntas Generales de Socios, así como decidir su convocatoria y actuar de conformidad cuando así proceda, firmando los anuncios y avisos correspondientes.</w:t>
      </w:r>
    </w:p>
    <w:p w14:paraId="64AA6AE8" w14:textId="77777777" w:rsidR="009227FE" w:rsidRPr="009227FE" w:rsidRDefault="009227FE" w:rsidP="009227FE">
      <w:pPr>
        <w:jc w:val="both"/>
        <w:rPr>
          <w:i/>
          <w:iCs/>
        </w:rPr>
      </w:pPr>
    </w:p>
    <w:p w14:paraId="78D4346C" w14:textId="77777777" w:rsidR="009227FE" w:rsidRPr="009227FE" w:rsidRDefault="009227FE" w:rsidP="009227FE">
      <w:pPr>
        <w:jc w:val="both"/>
        <w:rPr>
          <w:i/>
          <w:iCs/>
        </w:rPr>
      </w:pPr>
      <w:r w:rsidRPr="009227FE">
        <w:rPr>
          <w:i/>
          <w:iCs/>
        </w:rPr>
        <w:t>2ª.- Firmar los título o resguardos de las participaciones u obligaciones emitidas por la Sociedad.</w:t>
      </w:r>
    </w:p>
    <w:p w14:paraId="7FEC13E2" w14:textId="77777777" w:rsidR="009227FE" w:rsidRPr="009227FE" w:rsidRDefault="009227FE" w:rsidP="009227FE">
      <w:pPr>
        <w:jc w:val="both"/>
        <w:rPr>
          <w:i/>
          <w:iCs/>
        </w:rPr>
      </w:pPr>
    </w:p>
    <w:p w14:paraId="1EC3C0A9" w14:textId="77777777" w:rsidR="009227FE" w:rsidRPr="009227FE" w:rsidRDefault="009227FE" w:rsidP="009227FE">
      <w:pPr>
        <w:jc w:val="both"/>
        <w:rPr>
          <w:i/>
          <w:iCs/>
        </w:rPr>
      </w:pPr>
      <w:r w:rsidRPr="009227FE">
        <w:rPr>
          <w:i/>
          <w:iCs/>
        </w:rPr>
        <w:t>3ª.- Vigilar la buena marcha de la Sociedad, procurando y exigiendo el recto cumplimiento de cuantos acuerdos se adopten por el Consejo de Administración y por las Juntas Generales de Socios.</w:t>
      </w:r>
    </w:p>
    <w:p w14:paraId="56C2DB1A" w14:textId="77777777" w:rsidR="009227FE" w:rsidRPr="009227FE" w:rsidRDefault="009227FE" w:rsidP="009227FE">
      <w:pPr>
        <w:jc w:val="both"/>
        <w:rPr>
          <w:i/>
          <w:iCs/>
        </w:rPr>
      </w:pPr>
    </w:p>
    <w:p w14:paraId="0C5C47C5" w14:textId="77777777" w:rsidR="009227FE" w:rsidRPr="009227FE" w:rsidRDefault="009227FE" w:rsidP="009227FE">
      <w:pPr>
        <w:jc w:val="both"/>
        <w:rPr>
          <w:i/>
          <w:iCs/>
        </w:rPr>
      </w:pPr>
      <w:r w:rsidRPr="009227FE">
        <w:rPr>
          <w:i/>
          <w:iCs/>
        </w:rPr>
        <w:t>4ª.- Guardar los Libros de Actas de las Juntas Generales de la Sociedad y del Consejo de Administración, así como el Libro Registro de Socios.</w:t>
      </w:r>
    </w:p>
    <w:p w14:paraId="4B3A0371" w14:textId="77777777" w:rsidR="009227FE" w:rsidRPr="009227FE" w:rsidRDefault="009227FE" w:rsidP="009227FE">
      <w:pPr>
        <w:jc w:val="both"/>
        <w:rPr>
          <w:i/>
          <w:iCs/>
        </w:rPr>
      </w:pPr>
    </w:p>
    <w:p w14:paraId="0BA2ECB5" w14:textId="77777777" w:rsidR="009227FE" w:rsidRPr="009227FE" w:rsidRDefault="009227FE" w:rsidP="009227FE">
      <w:pPr>
        <w:jc w:val="both"/>
        <w:rPr>
          <w:i/>
          <w:iCs/>
        </w:rPr>
      </w:pPr>
      <w:r w:rsidRPr="009227FE">
        <w:rPr>
          <w:i/>
          <w:iCs/>
        </w:rPr>
        <w:t>5ª.- Autorizar con su firma las actas de las reuniones de las Juntas Generales de Socios y del Consejo de Administración.</w:t>
      </w:r>
    </w:p>
    <w:p w14:paraId="045F8964" w14:textId="77777777" w:rsidR="009227FE" w:rsidRPr="009227FE" w:rsidRDefault="009227FE" w:rsidP="009227FE">
      <w:pPr>
        <w:jc w:val="both"/>
        <w:rPr>
          <w:i/>
          <w:iCs/>
        </w:rPr>
      </w:pPr>
    </w:p>
    <w:p w14:paraId="60266631" w14:textId="77777777" w:rsidR="009227FE" w:rsidRPr="009227FE" w:rsidRDefault="009227FE" w:rsidP="009227FE">
      <w:pPr>
        <w:jc w:val="both"/>
        <w:rPr>
          <w:i/>
          <w:iCs/>
        </w:rPr>
      </w:pPr>
      <w:r w:rsidRPr="009227FE">
        <w:rPr>
          <w:i/>
          <w:iCs/>
        </w:rPr>
        <w:lastRenderedPageBreak/>
        <w:t xml:space="preserve">En caso de ausencia o enfermedad del </w:t>
      </w:r>
      <w:proofErr w:type="gramStart"/>
      <w:r w:rsidRPr="009227FE">
        <w:rPr>
          <w:i/>
          <w:iCs/>
        </w:rPr>
        <w:t>Presidente</w:t>
      </w:r>
      <w:proofErr w:type="gramEnd"/>
      <w:r w:rsidRPr="009227FE">
        <w:rPr>
          <w:i/>
          <w:iCs/>
        </w:rPr>
        <w:t xml:space="preserve"> o de vacante en dicho cargo, le sustituirá o hará sus veces el </w:t>
      </w:r>
      <w:proofErr w:type="gramStart"/>
      <w:r w:rsidRPr="009227FE">
        <w:rPr>
          <w:i/>
          <w:iCs/>
        </w:rPr>
        <w:t>Vicepresidente</w:t>
      </w:r>
      <w:proofErr w:type="gramEnd"/>
      <w:r w:rsidRPr="009227FE">
        <w:rPr>
          <w:i/>
          <w:iCs/>
        </w:rPr>
        <w:t>, y en su ausencia el Vocal de mayor edad.</w:t>
      </w:r>
    </w:p>
    <w:p w14:paraId="3C2B4DBA" w14:textId="77777777" w:rsidR="009227FE" w:rsidRPr="009227FE" w:rsidRDefault="009227FE" w:rsidP="009227FE">
      <w:pPr>
        <w:jc w:val="both"/>
        <w:rPr>
          <w:i/>
          <w:iCs/>
        </w:rPr>
      </w:pPr>
      <w:r w:rsidRPr="009227FE">
        <w:rPr>
          <w:i/>
          <w:iCs/>
        </w:rPr>
        <w:t> </w:t>
      </w:r>
    </w:p>
    <w:p w14:paraId="6451AFEF" w14:textId="77777777" w:rsidR="009227FE" w:rsidRPr="009227FE" w:rsidRDefault="009227FE" w:rsidP="009227FE">
      <w:pPr>
        <w:jc w:val="both"/>
        <w:rPr>
          <w:b/>
          <w:bCs/>
          <w:i/>
          <w:iCs/>
        </w:rPr>
      </w:pPr>
      <w:r w:rsidRPr="009227FE">
        <w:rPr>
          <w:b/>
          <w:bCs/>
          <w:i/>
          <w:iCs/>
        </w:rPr>
        <w:t>Convocatoria de las reuniones del Consejo de Administración.</w:t>
      </w:r>
    </w:p>
    <w:p w14:paraId="2CD75C16" w14:textId="77777777" w:rsidR="009227FE" w:rsidRPr="009227FE" w:rsidRDefault="009227FE" w:rsidP="009227FE">
      <w:pPr>
        <w:jc w:val="both"/>
        <w:rPr>
          <w:i/>
          <w:iCs/>
        </w:rPr>
      </w:pPr>
    </w:p>
    <w:p w14:paraId="5CF47FEC" w14:textId="77777777" w:rsidR="009227FE" w:rsidRPr="009227FE" w:rsidRDefault="009227FE" w:rsidP="009227FE">
      <w:pPr>
        <w:jc w:val="both"/>
        <w:rPr>
          <w:i/>
          <w:iCs/>
        </w:rPr>
      </w:pPr>
      <w:r w:rsidRPr="009227FE">
        <w:rPr>
          <w:i/>
          <w:iCs/>
        </w:rPr>
        <w:t xml:space="preserve">El Consejo se reunirá cuando lo requiera el interés de la sociedad, los días que él mismo acuerdo, y siempre que lo disponga su </w:t>
      </w:r>
      <w:proofErr w:type="gramStart"/>
      <w:r w:rsidRPr="009227FE">
        <w:rPr>
          <w:i/>
          <w:iCs/>
        </w:rPr>
        <w:t>Presidente</w:t>
      </w:r>
      <w:proofErr w:type="gramEnd"/>
      <w:r w:rsidRPr="009227FE">
        <w:rPr>
          <w:i/>
          <w:iCs/>
        </w:rPr>
        <w:t xml:space="preserve"> o lo pida uno de sus componentes, en cuyo caso, se convocará por el </w:t>
      </w:r>
      <w:proofErr w:type="gramStart"/>
      <w:r w:rsidRPr="009227FE">
        <w:rPr>
          <w:i/>
          <w:iCs/>
        </w:rPr>
        <w:t>Presidente</w:t>
      </w:r>
      <w:proofErr w:type="gramEnd"/>
      <w:r w:rsidRPr="009227FE">
        <w:rPr>
          <w:i/>
          <w:iCs/>
        </w:rPr>
        <w:t xml:space="preserve"> para su celebración dentro de los diez (10) días siguientes a su petición. Asimismo, los administradores que constituyan al menos un tercio de los miembros del Consejo podrán convocarlo, indicando el orden del día, para su celebración en la localidad donde radique el domicilio social, si, previa petición al </w:t>
      </w:r>
      <w:proofErr w:type="gramStart"/>
      <w:r w:rsidRPr="009227FE">
        <w:rPr>
          <w:i/>
          <w:iCs/>
        </w:rPr>
        <w:t>Presidente</w:t>
      </w:r>
      <w:proofErr w:type="gramEnd"/>
      <w:r w:rsidRPr="009227FE">
        <w:rPr>
          <w:i/>
          <w:iCs/>
        </w:rPr>
        <w:t>, éste sin causa justificada no hubiera hecho la convocatoria en el plazo de un mes.</w:t>
      </w:r>
    </w:p>
    <w:p w14:paraId="2ADC68F6" w14:textId="77777777" w:rsidR="009227FE" w:rsidRPr="009227FE" w:rsidRDefault="009227FE" w:rsidP="009227FE">
      <w:pPr>
        <w:jc w:val="both"/>
        <w:rPr>
          <w:i/>
          <w:iCs/>
        </w:rPr>
      </w:pPr>
    </w:p>
    <w:p w14:paraId="64B3723E"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 xml:space="preserve">El Consejo se </w:t>
      </w:r>
      <w:proofErr w:type="gramStart"/>
      <w:r w:rsidRPr="00982289">
        <w:rPr>
          <w:rFonts w:ascii="Times New Roman" w:hAnsi="Times New Roman" w:cs="Times New Roman"/>
          <w:i/>
          <w:iCs/>
          <w:sz w:val="24"/>
        </w:rPr>
        <w:t>reunirá  con</w:t>
      </w:r>
      <w:proofErr w:type="gramEnd"/>
      <w:r w:rsidRPr="00982289">
        <w:rPr>
          <w:rFonts w:ascii="Times New Roman" w:hAnsi="Times New Roman" w:cs="Times New Roman"/>
          <w:i/>
          <w:iCs/>
          <w:sz w:val="24"/>
        </w:rPr>
        <w:t xml:space="preserve"> carácter necesario dentro de los tres primeros meses de cada ejercicio, para aprobar las cuentas anuales del ejercicio anterior y el informe de gestión, así como en todos los demás casos en que deba convocar la Junta General.</w:t>
      </w:r>
    </w:p>
    <w:p w14:paraId="53329C4C" w14:textId="77777777" w:rsidR="009227FE" w:rsidRPr="00982289" w:rsidRDefault="009227FE" w:rsidP="009227FE">
      <w:pPr>
        <w:jc w:val="both"/>
        <w:rPr>
          <w:rFonts w:ascii="Times New Roman" w:hAnsi="Times New Roman" w:cs="Times New Roman"/>
          <w:i/>
          <w:iCs/>
          <w:sz w:val="24"/>
        </w:rPr>
      </w:pPr>
    </w:p>
    <w:p w14:paraId="57A2FF67"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 xml:space="preserve">El Consejo será convocado por su </w:t>
      </w:r>
      <w:proofErr w:type="gramStart"/>
      <w:r w:rsidRPr="00982289">
        <w:rPr>
          <w:rFonts w:ascii="Times New Roman" w:hAnsi="Times New Roman" w:cs="Times New Roman"/>
          <w:i/>
          <w:iCs/>
          <w:sz w:val="24"/>
        </w:rPr>
        <w:t>Presidente</w:t>
      </w:r>
      <w:proofErr w:type="gramEnd"/>
      <w:r w:rsidRPr="00982289">
        <w:rPr>
          <w:rFonts w:ascii="Times New Roman" w:hAnsi="Times New Roman" w:cs="Times New Roman"/>
          <w:i/>
          <w:iCs/>
          <w:sz w:val="24"/>
        </w:rPr>
        <w:t xml:space="preserve"> o por el que haga sus veces.</w:t>
      </w:r>
    </w:p>
    <w:p w14:paraId="232CEC8F" w14:textId="77777777" w:rsidR="009227FE" w:rsidRPr="00982289" w:rsidRDefault="009227FE" w:rsidP="009227FE">
      <w:pPr>
        <w:jc w:val="both"/>
        <w:rPr>
          <w:rFonts w:ascii="Times New Roman" w:hAnsi="Times New Roman" w:cs="Times New Roman"/>
          <w:i/>
          <w:iCs/>
          <w:sz w:val="24"/>
        </w:rPr>
      </w:pPr>
    </w:p>
    <w:p w14:paraId="0D7BF122"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La convocatoria deberá ser realizada por medio escrito, físico o electrónico, dirigido personalmente a cada consejero, con una antelación mínima de cinco (5) días de antelación, salvo en los supuestos en los que por urgencia deba realizarse la convocatoria con la antelación y forma que las circunstancias precisen.</w:t>
      </w:r>
    </w:p>
    <w:p w14:paraId="66DE6E41" w14:textId="77777777" w:rsidR="009227FE" w:rsidRPr="00982289" w:rsidRDefault="009227FE" w:rsidP="009227FE">
      <w:pPr>
        <w:jc w:val="both"/>
        <w:rPr>
          <w:rFonts w:ascii="Times New Roman" w:hAnsi="Times New Roman" w:cs="Times New Roman"/>
          <w:i/>
          <w:iCs/>
          <w:sz w:val="24"/>
        </w:rPr>
      </w:pPr>
    </w:p>
    <w:p w14:paraId="7E38A9B2" w14:textId="77777777" w:rsidR="009227FE" w:rsidRPr="00982289" w:rsidRDefault="009227FE" w:rsidP="009227FE">
      <w:pPr>
        <w:jc w:val="both"/>
        <w:rPr>
          <w:rFonts w:ascii="Times New Roman" w:hAnsi="Times New Roman" w:cs="Times New Roman"/>
          <w:i/>
          <w:iCs/>
          <w:sz w:val="24"/>
        </w:rPr>
      </w:pPr>
    </w:p>
    <w:p w14:paraId="5ED31C0E"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 xml:space="preserve">El Consejo se considerará válidamente constituido cuando concurran a la reunión, presentes o representados, la mitad más uno de sus componentes. </w:t>
      </w:r>
    </w:p>
    <w:p w14:paraId="63E831CE" w14:textId="77777777" w:rsidR="009227FE" w:rsidRPr="00982289" w:rsidRDefault="009227FE" w:rsidP="009227FE">
      <w:pPr>
        <w:jc w:val="both"/>
        <w:rPr>
          <w:rFonts w:ascii="Times New Roman" w:hAnsi="Times New Roman" w:cs="Times New Roman"/>
          <w:i/>
          <w:iCs/>
          <w:sz w:val="24"/>
        </w:rPr>
      </w:pPr>
    </w:p>
    <w:p w14:paraId="5DCB9B2E"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 xml:space="preserve">El Consejo se celebrará en el lugar indicado en la convocatoria. Si en la misma no figurase el lugar de celebración, se entenderá que ha sido convocado para su celebración en el domicilio social. </w:t>
      </w:r>
    </w:p>
    <w:p w14:paraId="670D0A67" w14:textId="77777777" w:rsidR="009227FE" w:rsidRPr="00982289" w:rsidRDefault="009227FE" w:rsidP="009227FE">
      <w:pPr>
        <w:jc w:val="both"/>
        <w:rPr>
          <w:rFonts w:ascii="Times New Roman" w:hAnsi="Times New Roman" w:cs="Times New Roman"/>
          <w:b/>
          <w:bCs/>
          <w:i/>
          <w:iCs/>
          <w:sz w:val="24"/>
        </w:rPr>
      </w:pPr>
    </w:p>
    <w:p w14:paraId="7A54F153"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La asistencia al Consejo podrá realizarse bien acudiendo al lugar en que vaya a celebrarse la reunión bien, en su caso, a otros lugares que se hallen conectados con aquel por sistemas de videoconferencia u otros medios telemáticos que permitan el reconocimiento e identificación de los asistentes y la permanente comunicación entre ellos.</w:t>
      </w:r>
    </w:p>
    <w:p w14:paraId="27BAEA2D" w14:textId="77777777" w:rsidR="009227FE" w:rsidRPr="00982289" w:rsidRDefault="009227FE" w:rsidP="009227FE">
      <w:pPr>
        <w:jc w:val="both"/>
        <w:rPr>
          <w:rFonts w:ascii="Times New Roman" w:hAnsi="Times New Roman" w:cs="Times New Roman"/>
          <w:i/>
          <w:iCs/>
          <w:sz w:val="24"/>
        </w:rPr>
      </w:pPr>
    </w:p>
    <w:p w14:paraId="48B67EEA"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Los asistentes se considerarán, a todos los efectos, como asistentes al Consejo y en una única reunión que se entenderá se ha celebrado donde radique el lugar principal.</w:t>
      </w:r>
    </w:p>
    <w:p w14:paraId="1C2FA430" w14:textId="77777777" w:rsidR="009227FE" w:rsidRPr="00982289" w:rsidRDefault="009227FE" w:rsidP="009227FE">
      <w:pPr>
        <w:jc w:val="both"/>
        <w:rPr>
          <w:rFonts w:ascii="Times New Roman" w:hAnsi="Times New Roman" w:cs="Times New Roman"/>
          <w:i/>
          <w:iCs/>
          <w:sz w:val="24"/>
          <w:lang w:val="es-ES_tradnl"/>
        </w:rPr>
      </w:pPr>
    </w:p>
    <w:p w14:paraId="6ABA7C5C" w14:textId="77777777" w:rsidR="009227FE" w:rsidRPr="00982289" w:rsidRDefault="009227FE" w:rsidP="009227FE">
      <w:pPr>
        <w:jc w:val="both"/>
        <w:rPr>
          <w:rFonts w:ascii="Times New Roman" w:hAnsi="Times New Roman" w:cs="Times New Roman"/>
          <w:i/>
          <w:iCs/>
          <w:sz w:val="24"/>
          <w:lang w:val="es-ES_tradnl"/>
        </w:rPr>
      </w:pPr>
      <w:r w:rsidRPr="00982289">
        <w:rPr>
          <w:rFonts w:ascii="Times New Roman" w:hAnsi="Times New Roman" w:cs="Times New Roman"/>
          <w:i/>
          <w:iCs/>
          <w:sz w:val="24"/>
          <w:lang w:val="es-ES_tradnl"/>
        </w:rPr>
        <w:t xml:space="preserve">La representación para concurrir al Consejo habrá de recaer necesariamente en otro </w:t>
      </w:r>
      <w:proofErr w:type="gramStart"/>
      <w:r w:rsidRPr="00982289">
        <w:rPr>
          <w:rFonts w:ascii="Times New Roman" w:hAnsi="Times New Roman" w:cs="Times New Roman"/>
          <w:i/>
          <w:iCs/>
          <w:sz w:val="24"/>
          <w:lang w:val="es-ES_tradnl"/>
        </w:rPr>
        <w:t>Consejero</w:t>
      </w:r>
      <w:proofErr w:type="gramEnd"/>
      <w:r w:rsidRPr="00982289">
        <w:rPr>
          <w:rFonts w:ascii="Times New Roman" w:hAnsi="Times New Roman" w:cs="Times New Roman"/>
          <w:i/>
          <w:iCs/>
          <w:sz w:val="24"/>
          <w:lang w:val="es-ES_tradnl"/>
        </w:rPr>
        <w:t xml:space="preserve">. La representación se conferirá con carácter especial para cada reunión por los medios establecidos en </w:t>
      </w:r>
      <w:r w:rsidRPr="00982289">
        <w:rPr>
          <w:rFonts w:ascii="Times New Roman" w:hAnsi="Times New Roman" w:cs="Times New Roman"/>
          <w:i/>
          <w:iCs/>
          <w:sz w:val="24"/>
          <w:lang w:val="es-ES_tradnl"/>
        </w:rPr>
        <w:lastRenderedPageBreak/>
        <w:t xml:space="preserve">su caso por la legislación aplicable, y también por escrito físico o electrónico o por cualquier otro medio de comunicación a distancia que garantice debidamente la identidad del </w:t>
      </w:r>
      <w:proofErr w:type="gramStart"/>
      <w:r w:rsidRPr="00982289">
        <w:rPr>
          <w:rFonts w:ascii="Times New Roman" w:hAnsi="Times New Roman" w:cs="Times New Roman"/>
          <w:i/>
          <w:iCs/>
          <w:sz w:val="24"/>
          <w:lang w:val="es-ES_tradnl"/>
        </w:rPr>
        <w:t>Consejero</w:t>
      </w:r>
      <w:proofErr w:type="gramEnd"/>
      <w:r w:rsidRPr="00982289">
        <w:rPr>
          <w:rFonts w:ascii="Times New Roman" w:hAnsi="Times New Roman" w:cs="Times New Roman"/>
          <w:i/>
          <w:iCs/>
          <w:sz w:val="24"/>
          <w:lang w:val="es-ES_tradnl"/>
        </w:rPr>
        <w:t xml:space="preserve"> que la otorga, dirigido al </w:t>
      </w:r>
      <w:proofErr w:type="gramStart"/>
      <w:r w:rsidRPr="00982289">
        <w:rPr>
          <w:rFonts w:ascii="Times New Roman" w:hAnsi="Times New Roman" w:cs="Times New Roman"/>
          <w:i/>
          <w:iCs/>
          <w:sz w:val="24"/>
          <w:lang w:val="es-ES_tradnl"/>
        </w:rPr>
        <w:t>Presidente</w:t>
      </w:r>
      <w:proofErr w:type="gramEnd"/>
      <w:r w:rsidRPr="00982289">
        <w:rPr>
          <w:rFonts w:ascii="Times New Roman" w:hAnsi="Times New Roman" w:cs="Times New Roman"/>
          <w:i/>
          <w:iCs/>
          <w:sz w:val="24"/>
          <w:lang w:val="es-ES_tradnl"/>
        </w:rPr>
        <w:t>. La representación es siempre revocable y se entenderá automáticamente revocada por la presencia física o telemática en la reunión del miembro del Consejo.</w:t>
      </w:r>
    </w:p>
    <w:p w14:paraId="0F41B4BC" w14:textId="77777777" w:rsidR="009227FE" w:rsidRPr="00982289" w:rsidRDefault="009227FE" w:rsidP="009227FE">
      <w:pPr>
        <w:jc w:val="both"/>
        <w:rPr>
          <w:rFonts w:ascii="Times New Roman" w:hAnsi="Times New Roman" w:cs="Times New Roman"/>
          <w:i/>
          <w:iCs/>
          <w:sz w:val="24"/>
          <w:lang w:val="es-ES_tradnl"/>
        </w:rPr>
      </w:pPr>
    </w:p>
    <w:p w14:paraId="66BF4592" w14:textId="77777777" w:rsidR="009227FE" w:rsidRPr="00982289" w:rsidRDefault="009227FE" w:rsidP="009227FE">
      <w:pPr>
        <w:jc w:val="both"/>
        <w:rPr>
          <w:rFonts w:ascii="Times New Roman" w:hAnsi="Times New Roman" w:cs="Times New Roman"/>
          <w:i/>
          <w:iCs/>
          <w:sz w:val="24"/>
          <w:lang w:val="es-ES_tradnl"/>
        </w:rPr>
      </w:pPr>
      <w:r w:rsidRPr="00982289">
        <w:rPr>
          <w:rFonts w:ascii="Times New Roman" w:hAnsi="Times New Roman" w:cs="Times New Roman"/>
          <w:i/>
          <w:iCs/>
          <w:sz w:val="24"/>
          <w:lang w:val="es-ES_tradnl"/>
        </w:rPr>
        <w:t xml:space="preserve">Serán válidos también los acuerdos adoptados por el Consejo por escrito y sin sesión siempre que ningún consejero se oponga a esta forma de adoptar acuerdos. Tanto el escrito conteniendo los acuerdos como el voto sobre los mismos de todos los consejeros podrán expresarse por medios electrónicos. </w:t>
      </w:r>
    </w:p>
    <w:p w14:paraId="52DCD17F" w14:textId="77777777" w:rsidR="009227FE" w:rsidRPr="00982289" w:rsidRDefault="009227FE" w:rsidP="009227FE">
      <w:pPr>
        <w:jc w:val="both"/>
        <w:rPr>
          <w:rFonts w:ascii="Times New Roman" w:hAnsi="Times New Roman" w:cs="Times New Roman"/>
          <w:i/>
          <w:iCs/>
          <w:sz w:val="24"/>
          <w:lang w:val="es-ES_tradnl"/>
        </w:rPr>
      </w:pPr>
    </w:p>
    <w:p w14:paraId="7C5DDEB5"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 xml:space="preserve">No obstante, en particular, no será necesaria la convocatoria del Consejo cuando estando todos los consejeros interconectados por videoconferencia u otros medios telemáticos que cumplan los requisitos indicados en este apartado, aquellos acepten por unanimidad constituirse en Consejo de </w:t>
      </w:r>
      <w:proofErr w:type="gramStart"/>
      <w:r w:rsidRPr="00982289">
        <w:rPr>
          <w:rFonts w:ascii="Times New Roman" w:hAnsi="Times New Roman" w:cs="Times New Roman"/>
          <w:i/>
          <w:iCs/>
          <w:sz w:val="24"/>
        </w:rPr>
        <w:t>Administración</w:t>
      </w:r>
      <w:proofErr w:type="gramEnd"/>
      <w:r w:rsidRPr="00982289">
        <w:rPr>
          <w:rFonts w:ascii="Times New Roman" w:hAnsi="Times New Roman" w:cs="Times New Roman"/>
          <w:i/>
          <w:iCs/>
          <w:sz w:val="24"/>
        </w:rPr>
        <w:t xml:space="preserve"> así como el Orden del Día del mismo. </w:t>
      </w:r>
    </w:p>
    <w:p w14:paraId="3835C356" w14:textId="77777777" w:rsidR="009227FE" w:rsidRPr="00982289" w:rsidRDefault="009227FE" w:rsidP="009227FE">
      <w:pPr>
        <w:jc w:val="both"/>
        <w:rPr>
          <w:rFonts w:ascii="Times New Roman" w:hAnsi="Times New Roman" w:cs="Times New Roman"/>
          <w:i/>
          <w:iCs/>
          <w:sz w:val="24"/>
          <w:lang w:val="es-ES_tradnl"/>
        </w:rPr>
      </w:pPr>
    </w:p>
    <w:p w14:paraId="01937E35" w14:textId="77777777" w:rsidR="009227FE" w:rsidRPr="00982289" w:rsidRDefault="009227FE" w:rsidP="009227FE">
      <w:pPr>
        <w:jc w:val="both"/>
        <w:rPr>
          <w:rFonts w:ascii="Times New Roman" w:hAnsi="Times New Roman" w:cs="Times New Roman"/>
          <w:b/>
          <w:bCs/>
          <w:i/>
          <w:iCs/>
          <w:sz w:val="24"/>
        </w:rPr>
      </w:pPr>
      <w:r w:rsidRPr="00982289">
        <w:rPr>
          <w:rFonts w:ascii="Times New Roman" w:hAnsi="Times New Roman" w:cs="Times New Roman"/>
          <w:b/>
          <w:bCs/>
          <w:i/>
          <w:iCs/>
          <w:sz w:val="24"/>
        </w:rPr>
        <w:t>Quórum y adopción de los acuerdos del Consejo de Administradores.</w:t>
      </w:r>
    </w:p>
    <w:p w14:paraId="125D6111" w14:textId="77777777" w:rsidR="009227FE" w:rsidRPr="00982289" w:rsidRDefault="009227FE" w:rsidP="009227FE">
      <w:pPr>
        <w:jc w:val="both"/>
        <w:rPr>
          <w:rFonts w:ascii="Times New Roman" w:hAnsi="Times New Roman" w:cs="Times New Roman"/>
          <w:i/>
          <w:iCs/>
          <w:sz w:val="24"/>
        </w:rPr>
      </w:pPr>
    </w:p>
    <w:p w14:paraId="23618A4B"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Para la adopción de los acuerdos del Consejo será preciso el voto favorable de la mayoría de los consejeros concurrentes a la sesión, salvo en el caso de delegación permanente de alguna facultad del Consejo de Administración en la Comisión Ejecutiva o en el Consejero Delegado, y la designación de los administradores que hayan de ocupar dichos cargos, asuntos para los que se precisará el voto favorable de las dos terceras partes de los componentes del Consejo, y en los supuestos en los que la Ley exija un quórum especial.</w:t>
      </w:r>
    </w:p>
    <w:p w14:paraId="7003184D" w14:textId="77777777" w:rsidR="009227FE" w:rsidRPr="00982289" w:rsidRDefault="009227FE" w:rsidP="009227FE">
      <w:pPr>
        <w:jc w:val="both"/>
        <w:rPr>
          <w:rFonts w:ascii="Times New Roman" w:hAnsi="Times New Roman" w:cs="Times New Roman"/>
          <w:i/>
          <w:iCs/>
          <w:sz w:val="24"/>
        </w:rPr>
      </w:pPr>
    </w:p>
    <w:p w14:paraId="41C83B3F"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Cada consejero tiene derecho a un voto.</w:t>
      </w:r>
    </w:p>
    <w:p w14:paraId="3995A618" w14:textId="77777777" w:rsidR="009227FE" w:rsidRPr="00982289" w:rsidRDefault="009227FE" w:rsidP="009227FE">
      <w:pPr>
        <w:jc w:val="both"/>
        <w:rPr>
          <w:rFonts w:ascii="Times New Roman" w:hAnsi="Times New Roman" w:cs="Times New Roman"/>
          <w:i/>
          <w:iCs/>
          <w:sz w:val="24"/>
        </w:rPr>
      </w:pPr>
    </w:p>
    <w:p w14:paraId="3D11C820" w14:textId="77777777" w:rsidR="009227FE" w:rsidRPr="00982289" w:rsidRDefault="009227FE" w:rsidP="009227FE">
      <w:pPr>
        <w:jc w:val="both"/>
        <w:rPr>
          <w:rFonts w:ascii="Times New Roman" w:hAnsi="Times New Roman" w:cs="Times New Roman"/>
          <w:i/>
          <w:iCs/>
          <w:sz w:val="24"/>
        </w:rPr>
      </w:pPr>
    </w:p>
    <w:p w14:paraId="6E37528F"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t xml:space="preserve">Las discusiones y acuerdos del Consejo se trasladarán al correspondiente Libro de Actas, debiendo ser firmada cada Acta por el </w:t>
      </w:r>
      <w:proofErr w:type="gramStart"/>
      <w:r w:rsidRPr="00982289">
        <w:rPr>
          <w:rFonts w:ascii="Times New Roman" w:hAnsi="Times New Roman" w:cs="Times New Roman"/>
          <w:i/>
          <w:iCs/>
          <w:sz w:val="24"/>
        </w:rPr>
        <w:t>Presidente</w:t>
      </w:r>
      <w:proofErr w:type="gramEnd"/>
      <w:r w:rsidRPr="00982289">
        <w:rPr>
          <w:rFonts w:ascii="Times New Roman" w:hAnsi="Times New Roman" w:cs="Times New Roman"/>
          <w:i/>
          <w:iCs/>
          <w:sz w:val="24"/>
        </w:rPr>
        <w:t xml:space="preserve"> y por el </w:t>
      </w:r>
      <w:proofErr w:type="gramStart"/>
      <w:r w:rsidRPr="00982289">
        <w:rPr>
          <w:rFonts w:ascii="Times New Roman" w:hAnsi="Times New Roman" w:cs="Times New Roman"/>
          <w:i/>
          <w:iCs/>
          <w:sz w:val="24"/>
        </w:rPr>
        <w:t>Secretario</w:t>
      </w:r>
      <w:proofErr w:type="gramEnd"/>
      <w:r w:rsidRPr="00982289">
        <w:rPr>
          <w:rFonts w:ascii="Times New Roman" w:hAnsi="Times New Roman" w:cs="Times New Roman"/>
          <w:i/>
          <w:iCs/>
          <w:sz w:val="24"/>
        </w:rPr>
        <w:t xml:space="preserve"> del Consejo o por quienes, en su caso, hayan hecho sus veces en la reunión a la que se refiera el acta.</w:t>
      </w:r>
    </w:p>
    <w:p w14:paraId="5B67171B" w14:textId="77777777" w:rsidR="009227FE" w:rsidRPr="00982289" w:rsidRDefault="009227FE" w:rsidP="009227FE">
      <w:pPr>
        <w:jc w:val="both"/>
        <w:rPr>
          <w:rFonts w:ascii="Times New Roman" w:hAnsi="Times New Roman" w:cs="Times New Roman"/>
          <w:i/>
          <w:iCs/>
          <w:sz w:val="24"/>
        </w:rPr>
      </w:pPr>
    </w:p>
    <w:p w14:paraId="1CEE5B06" w14:textId="77777777" w:rsidR="009227FE" w:rsidRPr="00982289" w:rsidRDefault="009227FE" w:rsidP="009227FE">
      <w:pPr>
        <w:jc w:val="both"/>
        <w:rPr>
          <w:rFonts w:ascii="Times New Roman" w:hAnsi="Times New Roman" w:cs="Times New Roman"/>
          <w:i/>
          <w:iCs/>
          <w:sz w:val="24"/>
          <w:lang w:val="es-ES_tradnl"/>
        </w:rPr>
      </w:pPr>
      <w:r w:rsidRPr="00982289">
        <w:rPr>
          <w:rFonts w:ascii="Times New Roman" w:hAnsi="Times New Roman" w:cs="Times New Roman"/>
          <w:i/>
          <w:iCs/>
          <w:sz w:val="24"/>
          <w:lang w:val="es-ES_tradnl"/>
        </w:rPr>
        <w:t xml:space="preserve">Las certificaciones de las actas serán expedidas por el </w:t>
      </w:r>
      <w:proofErr w:type="gramStart"/>
      <w:r w:rsidRPr="00982289">
        <w:rPr>
          <w:rFonts w:ascii="Times New Roman" w:hAnsi="Times New Roman" w:cs="Times New Roman"/>
          <w:i/>
          <w:iCs/>
          <w:sz w:val="24"/>
          <w:lang w:val="es-ES_tradnl"/>
        </w:rPr>
        <w:t>Secretario</w:t>
      </w:r>
      <w:proofErr w:type="gramEnd"/>
      <w:r w:rsidRPr="00982289">
        <w:rPr>
          <w:rFonts w:ascii="Times New Roman" w:hAnsi="Times New Roman" w:cs="Times New Roman"/>
          <w:i/>
          <w:iCs/>
          <w:sz w:val="24"/>
          <w:lang w:val="es-ES_tradnl"/>
        </w:rPr>
        <w:t xml:space="preserve"> del Consejo de Administración, con el Visto Bueno del </w:t>
      </w:r>
      <w:proofErr w:type="gramStart"/>
      <w:r w:rsidRPr="00982289">
        <w:rPr>
          <w:rFonts w:ascii="Times New Roman" w:hAnsi="Times New Roman" w:cs="Times New Roman"/>
          <w:i/>
          <w:iCs/>
          <w:sz w:val="24"/>
          <w:lang w:val="es-ES_tradnl"/>
        </w:rPr>
        <w:t>Presidente</w:t>
      </w:r>
      <w:proofErr w:type="gramEnd"/>
      <w:r w:rsidRPr="00982289">
        <w:rPr>
          <w:rFonts w:ascii="Times New Roman" w:hAnsi="Times New Roman" w:cs="Times New Roman"/>
          <w:i/>
          <w:iCs/>
          <w:sz w:val="24"/>
          <w:lang w:val="es-ES_tradnl"/>
        </w:rPr>
        <w:t xml:space="preserve"> o del Vice-Presidente, en su caso.</w:t>
      </w:r>
    </w:p>
    <w:p w14:paraId="7F26C473" w14:textId="77777777" w:rsidR="009227FE" w:rsidRPr="00982289" w:rsidRDefault="009227FE" w:rsidP="009227FE">
      <w:pPr>
        <w:jc w:val="both"/>
        <w:rPr>
          <w:rFonts w:ascii="Times New Roman" w:hAnsi="Times New Roman" w:cs="Times New Roman"/>
          <w:i/>
          <w:iCs/>
          <w:sz w:val="24"/>
          <w:lang w:val="es-ES_tradnl"/>
        </w:rPr>
      </w:pPr>
    </w:p>
    <w:p w14:paraId="0D4B76BA" w14:textId="77777777" w:rsidR="009227FE" w:rsidRPr="00982289" w:rsidRDefault="009227FE" w:rsidP="009227FE">
      <w:pPr>
        <w:jc w:val="both"/>
        <w:rPr>
          <w:rFonts w:ascii="Times New Roman" w:hAnsi="Times New Roman" w:cs="Times New Roman"/>
          <w:i/>
          <w:iCs/>
          <w:sz w:val="24"/>
          <w:lang w:val="es-ES_tradnl"/>
        </w:rPr>
      </w:pPr>
      <w:r w:rsidRPr="00982289">
        <w:rPr>
          <w:rFonts w:ascii="Times New Roman" w:hAnsi="Times New Roman" w:cs="Times New Roman"/>
          <w:i/>
          <w:iCs/>
          <w:sz w:val="24"/>
          <w:lang w:val="es-ES_tradnl"/>
        </w:rPr>
        <w:t xml:space="preserve">La formalización en instrumento público corresponderá a cualquiera de los miembros del Consejo, con carácter solidario, así como al </w:t>
      </w:r>
      <w:proofErr w:type="gramStart"/>
      <w:r w:rsidRPr="00982289">
        <w:rPr>
          <w:rFonts w:ascii="Times New Roman" w:hAnsi="Times New Roman" w:cs="Times New Roman"/>
          <w:i/>
          <w:iCs/>
          <w:sz w:val="24"/>
          <w:lang w:val="es-ES_tradnl"/>
        </w:rPr>
        <w:t>Secretario</w:t>
      </w:r>
      <w:proofErr w:type="gramEnd"/>
      <w:r w:rsidRPr="00982289">
        <w:rPr>
          <w:rFonts w:ascii="Times New Roman" w:hAnsi="Times New Roman" w:cs="Times New Roman"/>
          <w:i/>
          <w:iCs/>
          <w:sz w:val="24"/>
          <w:lang w:val="es-ES_tradnl"/>
        </w:rPr>
        <w:t xml:space="preserve"> o Vicesecretario del mismo, aunque no sea </w:t>
      </w:r>
      <w:proofErr w:type="gramStart"/>
      <w:r w:rsidRPr="00982289">
        <w:rPr>
          <w:rFonts w:ascii="Times New Roman" w:hAnsi="Times New Roman" w:cs="Times New Roman"/>
          <w:i/>
          <w:iCs/>
          <w:sz w:val="24"/>
          <w:lang w:val="es-ES_tradnl"/>
        </w:rPr>
        <w:t>Consejero</w:t>
      </w:r>
      <w:proofErr w:type="gramEnd"/>
      <w:r w:rsidRPr="00982289">
        <w:rPr>
          <w:rFonts w:ascii="Times New Roman" w:hAnsi="Times New Roman" w:cs="Times New Roman"/>
          <w:i/>
          <w:iCs/>
          <w:sz w:val="24"/>
          <w:lang w:val="es-ES_tradnl"/>
        </w:rPr>
        <w:t>.</w:t>
      </w:r>
    </w:p>
    <w:p w14:paraId="2316764B" w14:textId="77777777" w:rsidR="009227FE" w:rsidRPr="00982289" w:rsidRDefault="009227FE" w:rsidP="009227FE">
      <w:pPr>
        <w:jc w:val="both"/>
        <w:rPr>
          <w:rFonts w:ascii="Times New Roman" w:hAnsi="Times New Roman" w:cs="Times New Roman"/>
          <w:i/>
          <w:iCs/>
          <w:sz w:val="24"/>
          <w:lang w:val="es-ES_tradnl"/>
        </w:rPr>
      </w:pPr>
    </w:p>
    <w:p w14:paraId="2FC4E1FB" w14:textId="77777777" w:rsidR="009227FE" w:rsidRPr="00982289" w:rsidRDefault="009227FE" w:rsidP="009227FE">
      <w:pPr>
        <w:jc w:val="both"/>
        <w:rPr>
          <w:rFonts w:ascii="Times New Roman" w:hAnsi="Times New Roman" w:cs="Times New Roman"/>
          <w:b/>
          <w:bCs/>
          <w:i/>
          <w:iCs/>
          <w:sz w:val="24"/>
        </w:rPr>
      </w:pPr>
      <w:r w:rsidRPr="00982289">
        <w:rPr>
          <w:rFonts w:ascii="Times New Roman" w:hAnsi="Times New Roman" w:cs="Times New Roman"/>
          <w:b/>
          <w:bCs/>
          <w:i/>
          <w:iCs/>
          <w:sz w:val="24"/>
        </w:rPr>
        <w:t>Delegación de facultades y apoderamientos</w:t>
      </w:r>
    </w:p>
    <w:p w14:paraId="2F1E1FA5" w14:textId="77777777" w:rsidR="009227FE" w:rsidRPr="00982289" w:rsidRDefault="009227FE" w:rsidP="009227FE">
      <w:pPr>
        <w:jc w:val="both"/>
        <w:rPr>
          <w:rFonts w:ascii="Times New Roman" w:hAnsi="Times New Roman" w:cs="Times New Roman"/>
          <w:i/>
          <w:iCs/>
          <w:sz w:val="24"/>
        </w:rPr>
      </w:pPr>
    </w:p>
    <w:p w14:paraId="31B0BF08" w14:textId="77777777" w:rsidR="009227FE" w:rsidRPr="00982289" w:rsidRDefault="009227FE" w:rsidP="009227FE">
      <w:pPr>
        <w:jc w:val="both"/>
        <w:rPr>
          <w:rFonts w:ascii="Times New Roman" w:hAnsi="Times New Roman" w:cs="Times New Roman"/>
          <w:i/>
          <w:iCs/>
          <w:sz w:val="24"/>
        </w:rPr>
      </w:pPr>
      <w:r w:rsidRPr="00982289">
        <w:rPr>
          <w:rFonts w:ascii="Times New Roman" w:hAnsi="Times New Roman" w:cs="Times New Roman"/>
          <w:i/>
          <w:iCs/>
          <w:sz w:val="24"/>
        </w:rPr>
        <w:lastRenderedPageBreak/>
        <w:t>El Consejo podrá designar de su seno una Comisión ejecutiva o uno o más consejeros delegados, determinando las personas que deben ejercer dichos cargos y su forma de actuar, pudiendo delegar entre ellos, total o parcialmente, algunas o todas las facultades, salvo las indelegables legalmente.</w:t>
      </w:r>
    </w:p>
    <w:p w14:paraId="649D5153" w14:textId="77777777" w:rsidR="009227FE" w:rsidRPr="00982289" w:rsidRDefault="009227FE" w:rsidP="009227FE">
      <w:pPr>
        <w:jc w:val="both"/>
        <w:rPr>
          <w:rFonts w:ascii="Times New Roman" w:hAnsi="Times New Roman" w:cs="Times New Roman"/>
          <w:i/>
          <w:iCs/>
          <w:sz w:val="24"/>
        </w:rPr>
      </w:pPr>
    </w:p>
    <w:p w14:paraId="0245B892"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i/>
          <w:iCs/>
        </w:rPr>
        <w:t>Tanto dichas delegaciones permanentes como la designación de los administradores encargados de ellas requerirán para su validez el voto favorable de al menos las dos terceras partes de los miembros del Consejo.</w:t>
      </w:r>
    </w:p>
    <w:p w14:paraId="47C65D3B" w14:textId="77777777" w:rsidR="009227FE" w:rsidRPr="00982289" w:rsidRDefault="009227FE" w:rsidP="009227FE">
      <w:pPr>
        <w:jc w:val="both"/>
        <w:rPr>
          <w:rFonts w:ascii="Times New Roman" w:hAnsi="Times New Roman" w:cs="Times New Roman"/>
          <w:i/>
          <w:iCs/>
        </w:rPr>
      </w:pPr>
    </w:p>
    <w:p w14:paraId="1FF37003" w14:textId="77777777" w:rsidR="009227FE" w:rsidRPr="00982289" w:rsidRDefault="009227FE" w:rsidP="009227FE">
      <w:pPr>
        <w:jc w:val="both"/>
        <w:rPr>
          <w:rFonts w:ascii="Times New Roman" w:hAnsi="Times New Roman" w:cs="Times New Roman"/>
          <w:i/>
          <w:iCs/>
        </w:rPr>
      </w:pPr>
      <w:proofErr w:type="gramStart"/>
      <w:r w:rsidRPr="00982289">
        <w:rPr>
          <w:rFonts w:ascii="Times New Roman" w:hAnsi="Times New Roman" w:cs="Times New Roman"/>
          <w:i/>
          <w:iCs/>
        </w:rPr>
        <w:t>Asimismo</w:t>
      </w:r>
      <w:proofErr w:type="gramEnd"/>
      <w:r w:rsidRPr="00982289">
        <w:rPr>
          <w:rFonts w:ascii="Times New Roman" w:hAnsi="Times New Roman" w:cs="Times New Roman"/>
          <w:i/>
          <w:iCs/>
        </w:rPr>
        <w:t xml:space="preserve"> podrá el Consejo otorgar poderes de toda clase, e igualmente podrá proceder al nombramiento de un </w:t>
      </w:r>
      <w:proofErr w:type="gramStart"/>
      <w:r w:rsidRPr="00982289">
        <w:rPr>
          <w:rFonts w:ascii="Times New Roman" w:hAnsi="Times New Roman" w:cs="Times New Roman"/>
          <w:i/>
          <w:iCs/>
        </w:rPr>
        <w:t>Director General</w:t>
      </w:r>
      <w:proofErr w:type="gramEnd"/>
      <w:r w:rsidRPr="00982289">
        <w:rPr>
          <w:rFonts w:ascii="Times New Roman" w:hAnsi="Times New Roman" w:cs="Times New Roman"/>
          <w:i/>
          <w:iCs/>
        </w:rPr>
        <w:t xml:space="preserve"> y de un </w:t>
      </w:r>
      <w:proofErr w:type="gramStart"/>
      <w:r w:rsidRPr="00982289">
        <w:rPr>
          <w:rFonts w:ascii="Times New Roman" w:hAnsi="Times New Roman" w:cs="Times New Roman"/>
          <w:i/>
          <w:iCs/>
        </w:rPr>
        <w:t>Asesor  (Experto  Independiente</w:t>
      </w:r>
      <w:proofErr w:type="gramEnd"/>
      <w:r w:rsidRPr="00982289">
        <w:rPr>
          <w:rFonts w:ascii="Times New Roman" w:hAnsi="Times New Roman" w:cs="Times New Roman"/>
          <w:i/>
          <w:iCs/>
        </w:rPr>
        <w:t>).</w:t>
      </w:r>
    </w:p>
    <w:p w14:paraId="591CE9D2" w14:textId="77777777" w:rsidR="009227FE" w:rsidRPr="00982289" w:rsidRDefault="009227FE" w:rsidP="009227FE">
      <w:pPr>
        <w:jc w:val="both"/>
        <w:rPr>
          <w:rFonts w:ascii="Times New Roman" w:hAnsi="Times New Roman" w:cs="Times New Roman"/>
          <w:i/>
          <w:iCs/>
        </w:rPr>
      </w:pPr>
    </w:p>
    <w:p w14:paraId="4543091C" w14:textId="77777777" w:rsidR="009227FE" w:rsidRPr="00982289" w:rsidRDefault="009227FE" w:rsidP="009227FE">
      <w:pPr>
        <w:jc w:val="both"/>
        <w:rPr>
          <w:rFonts w:ascii="Times New Roman" w:hAnsi="Times New Roman" w:cs="Times New Roman"/>
          <w:i/>
          <w:iCs/>
          <w:lang w:val="es-ES_tradnl"/>
        </w:rPr>
      </w:pPr>
      <w:r w:rsidRPr="00982289">
        <w:rPr>
          <w:rFonts w:ascii="Times New Roman" w:hAnsi="Times New Roman" w:cs="Times New Roman"/>
          <w:i/>
          <w:iCs/>
          <w:lang w:val="es-ES_tradnl"/>
        </w:rPr>
        <w:t xml:space="preserve">Cuando la administración no se hubiere organizado en forma colegiada, las comunicaciones o notificaciones a la sociedad podrán dirigirse a cualquiera de los administradores. En caso de Consejo de Administración, se dirigirán a su </w:t>
      </w:r>
      <w:proofErr w:type="gramStart"/>
      <w:r w:rsidRPr="00982289">
        <w:rPr>
          <w:rFonts w:ascii="Times New Roman" w:hAnsi="Times New Roman" w:cs="Times New Roman"/>
          <w:i/>
          <w:iCs/>
          <w:lang w:val="es-ES_tradnl"/>
        </w:rPr>
        <w:t>Presidente</w:t>
      </w:r>
      <w:proofErr w:type="gramEnd"/>
      <w:r w:rsidRPr="00982289">
        <w:rPr>
          <w:rFonts w:ascii="Times New Roman" w:hAnsi="Times New Roman" w:cs="Times New Roman"/>
          <w:i/>
          <w:iCs/>
          <w:lang w:val="es-ES_tradnl"/>
        </w:rPr>
        <w:t>.</w:t>
      </w:r>
    </w:p>
    <w:p w14:paraId="37C15F9F" w14:textId="77777777" w:rsidR="009227FE" w:rsidRPr="00982289" w:rsidRDefault="009227FE" w:rsidP="009227FE">
      <w:pPr>
        <w:jc w:val="both"/>
        <w:rPr>
          <w:rFonts w:ascii="Times New Roman" w:hAnsi="Times New Roman" w:cs="Times New Roman"/>
          <w:i/>
          <w:iCs/>
          <w:lang w:val="es-ES_tradnl"/>
        </w:rPr>
      </w:pPr>
    </w:p>
    <w:p w14:paraId="107E388C" w14:textId="77777777" w:rsidR="009227FE" w:rsidRPr="00982289" w:rsidRDefault="009227FE" w:rsidP="009227FE">
      <w:pPr>
        <w:jc w:val="both"/>
        <w:rPr>
          <w:rFonts w:ascii="Times New Roman" w:hAnsi="Times New Roman" w:cs="Times New Roman"/>
          <w:b/>
          <w:bCs/>
          <w:i/>
          <w:iCs/>
        </w:rPr>
      </w:pPr>
      <w:r w:rsidRPr="00982289">
        <w:rPr>
          <w:rFonts w:ascii="Times New Roman" w:hAnsi="Times New Roman" w:cs="Times New Roman"/>
          <w:b/>
          <w:bCs/>
          <w:i/>
          <w:iCs/>
        </w:rPr>
        <w:t>Facultades del Consejo</w:t>
      </w:r>
    </w:p>
    <w:p w14:paraId="554C07E8" w14:textId="77777777" w:rsidR="009227FE" w:rsidRPr="00982289" w:rsidRDefault="009227FE" w:rsidP="009227FE">
      <w:pPr>
        <w:jc w:val="both"/>
        <w:rPr>
          <w:rFonts w:ascii="Times New Roman" w:hAnsi="Times New Roman" w:cs="Times New Roman"/>
          <w:i/>
          <w:iCs/>
        </w:rPr>
      </w:pPr>
    </w:p>
    <w:p w14:paraId="60D84032"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i/>
          <w:iCs/>
        </w:rPr>
        <w:t>El Consejo de Administración tendrá las más amplias facultades para administrar, gestionar y representar a la sociedad en juicio y fuera de él y en todos los actos comprendidos en el objeto social que se define en el Artículo 2º de los presentes estatutos sociales.</w:t>
      </w:r>
    </w:p>
    <w:p w14:paraId="6323B419" w14:textId="77777777" w:rsidR="009227FE" w:rsidRPr="00982289" w:rsidRDefault="009227FE" w:rsidP="009227FE">
      <w:pPr>
        <w:jc w:val="both"/>
        <w:rPr>
          <w:rFonts w:ascii="Times New Roman" w:hAnsi="Times New Roman" w:cs="Times New Roman"/>
          <w:i/>
          <w:iCs/>
        </w:rPr>
      </w:pPr>
    </w:p>
    <w:p w14:paraId="6BC11F89"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b/>
          <w:i/>
          <w:iCs/>
        </w:rPr>
        <w:t>ARTÍCULO 19º</w:t>
      </w:r>
      <w:r w:rsidRPr="00982289">
        <w:rPr>
          <w:rFonts w:ascii="Times New Roman" w:hAnsi="Times New Roman" w:cs="Times New Roman"/>
          <w:i/>
          <w:iCs/>
        </w:rPr>
        <w:t>.- Para ser administrador no será necesario ostentar la condición de socio y serán nombrados por la Junta General por tiempo indefinido</w:t>
      </w:r>
    </w:p>
    <w:p w14:paraId="6AE3BFA8" w14:textId="77777777" w:rsidR="009227FE" w:rsidRPr="00982289" w:rsidRDefault="009227FE" w:rsidP="009227FE">
      <w:pPr>
        <w:jc w:val="both"/>
        <w:rPr>
          <w:rFonts w:ascii="Times New Roman" w:hAnsi="Times New Roman" w:cs="Times New Roman"/>
          <w:i/>
          <w:iCs/>
        </w:rPr>
      </w:pPr>
    </w:p>
    <w:p w14:paraId="3E3C77A8"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b/>
          <w:i/>
          <w:iCs/>
        </w:rPr>
        <w:t>ARTÍCULO 20º</w:t>
      </w:r>
      <w:r w:rsidRPr="00982289">
        <w:rPr>
          <w:rFonts w:ascii="Times New Roman" w:hAnsi="Times New Roman" w:cs="Times New Roman"/>
          <w:i/>
          <w:iCs/>
        </w:rPr>
        <w:t xml:space="preserve">.- No podrán ser administradores quienes se hallen incursos en causa legal de incapacidad o incompatibilidad, especialmente las determinadas por la Ley de 11 de </w:t>
      </w:r>
      <w:proofErr w:type="gramStart"/>
      <w:r w:rsidRPr="00982289">
        <w:rPr>
          <w:rFonts w:ascii="Times New Roman" w:hAnsi="Times New Roman" w:cs="Times New Roman"/>
          <w:i/>
          <w:iCs/>
        </w:rPr>
        <w:t>Mayo</w:t>
      </w:r>
      <w:proofErr w:type="gramEnd"/>
      <w:r w:rsidRPr="00982289">
        <w:rPr>
          <w:rFonts w:ascii="Times New Roman" w:hAnsi="Times New Roman" w:cs="Times New Roman"/>
          <w:i/>
          <w:iCs/>
        </w:rPr>
        <w:t xml:space="preserve"> de 1995.</w:t>
      </w:r>
    </w:p>
    <w:p w14:paraId="30C749F7"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i/>
          <w:iCs/>
        </w:rPr>
        <w:t xml:space="preserve">El cargo de administrador en cualquiera de las modalidades, número o forma </w:t>
      </w:r>
      <w:proofErr w:type="spellStart"/>
      <w:r w:rsidRPr="00982289">
        <w:rPr>
          <w:rFonts w:ascii="Times New Roman" w:hAnsi="Times New Roman" w:cs="Times New Roman"/>
          <w:i/>
          <w:iCs/>
        </w:rPr>
        <w:t>preistos</w:t>
      </w:r>
      <w:proofErr w:type="spellEnd"/>
      <w:r w:rsidRPr="00982289">
        <w:rPr>
          <w:rFonts w:ascii="Times New Roman" w:hAnsi="Times New Roman" w:cs="Times New Roman"/>
          <w:i/>
          <w:iCs/>
        </w:rPr>
        <w:t xml:space="preserve"> en estos Estatutos será retribuido, </w:t>
      </w:r>
      <w:proofErr w:type="spellStart"/>
      <w:r w:rsidRPr="00982289">
        <w:rPr>
          <w:rFonts w:ascii="Times New Roman" w:hAnsi="Times New Roman" w:cs="Times New Roman"/>
          <w:i/>
          <w:iCs/>
        </w:rPr>
        <w:t>consitiendo</w:t>
      </w:r>
      <w:proofErr w:type="spellEnd"/>
      <w:r w:rsidRPr="00982289">
        <w:rPr>
          <w:rFonts w:ascii="Times New Roman" w:hAnsi="Times New Roman" w:cs="Times New Roman"/>
          <w:i/>
          <w:iCs/>
        </w:rPr>
        <w:t xml:space="preserve"> dicha retribución en una cantidad de dinero metálico fija anual, que se </w:t>
      </w:r>
      <w:proofErr w:type="gramStart"/>
      <w:r w:rsidRPr="00982289">
        <w:rPr>
          <w:rFonts w:ascii="Times New Roman" w:hAnsi="Times New Roman" w:cs="Times New Roman"/>
          <w:i/>
          <w:iCs/>
        </w:rPr>
        <w:t>determinará  por</w:t>
      </w:r>
      <w:proofErr w:type="gramEnd"/>
      <w:r w:rsidRPr="00982289">
        <w:rPr>
          <w:rFonts w:ascii="Times New Roman" w:hAnsi="Times New Roman" w:cs="Times New Roman"/>
          <w:i/>
          <w:iCs/>
        </w:rPr>
        <w:t xml:space="preserve"> la Junta General para cada ejercicio económico con el voto favorable de la mayoría de los asistentes. El importe de la retribución anual fijada para el administrador le será abonado con periodicidad mensual. Por la Junta General se podrá acordar igualmente, con el voto favorable de la mayoría de los asistentes, que la retribución de administrador se establezca como una participación en los beneficios de la sociedad, debiendo fijarse anualmente en el acuerdo de la Junta el porcentaje a aplicar sobre de dicha participación en beneficios y si la misma se establece como sustitutiva o como complementaria de la retribución fija anual que se haya establecido.</w:t>
      </w:r>
    </w:p>
    <w:p w14:paraId="686D4BB7" w14:textId="77777777" w:rsidR="009227FE" w:rsidRPr="009227FE" w:rsidRDefault="009227FE" w:rsidP="009227FE">
      <w:pPr>
        <w:jc w:val="both"/>
        <w:rPr>
          <w:i/>
          <w:iCs/>
        </w:rPr>
      </w:pPr>
    </w:p>
    <w:p w14:paraId="43FE9428" w14:textId="77777777" w:rsidR="009227FE" w:rsidRPr="009227FE" w:rsidRDefault="009227FE" w:rsidP="009227FE"/>
    <w:p w14:paraId="188692DB" w14:textId="77777777" w:rsidR="00BA31C4" w:rsidRDefault="00D879AB" w:rsidP="00F05086">
      <w:pPr>
        <w:pStyle w:val="Ttulo1"/>
        <w:jc w:val="both"/>
        <w:rPr>
          <w:bCs/>
          <w:noProof/>
        </w:rPr>
      </w:pPr>
      <w:r>
        <w:rPr>
          <w:bCs/>
          <w:noProof/>
        </w:rPr>
        <w:lastRenderedPageBreak/>
        <w:t xml:space="preserve">4. </w:t>
      </w:r>
      <w:r w:rsidR="00F05086">
        <w:rPr>
          <w:bCs/>
          <w:noProof/>
        </w:rPr>
        <w:t>ejercicio social y cuentas</w:t>
      </w:r>
    </w:p>
    <w:p w14:paraId="7DBCAA9B" w14:textId="77777777" w:rsidR="009227FE" w:rsidRDefault="009227FE" w:rsidP="009227FE"/>
    <w:p w14:paraId="49E9EE59"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b/>
          <w:i/>
          <w:iCs/>
        </w:rPr>
        <w:t>ARTÍCULO 21º</w:t>
      </w:r>
      <w:r w:rsidRPr="00982289">
        <w:rPr>
          <w:rFonts w:ascii="Times New Roman" w:hAnsi="Times New Roman" w:cs="Times New Roman"/>
          <w:i/>
          <w:iCs/>
        </w:rPr>
        <w:t xml:space="preserve">.- El ejercicio social termina el 31 de </w:t>
      </w:r>
      <w:proofErr w:type="gramStart"/>
      <w:r w:rsidRPr="00982289">
        <w:rPr>
          <w:rFonts w:ascii="Times New Roman" w:hAnsi="Times New Roman" w:cs="Times New Roman"/>
          <w:i/>
          <w:iCs/>
        </w:rPr>
        <w:t>Diciembre</w:t>
      </w:r>
      <w:proofErr w:type="gramEnd"/>
      <w:r w:rsidRPr="00982289">
        <w:rPr>
          <w:rFonts w:ascii="Times New Roman" w:hAnsi="Times New Roman" w:cs="Times New Roman"/>
          <w:i/>
          <w:iCs/>
        </w:rPr>
        <w:t xml:space="preserve"> de cada año. El órgano de </w:t>
      </w:r>
      <w:proofErr w:type="gramStart"/>
      <w:r w:rsidRPr="00982289">
        <w:rPr>
          <w:rFonts w:ascii="Times New Roman" w:hAnsi="Times New Roman" w:cs="Times New Roman"/>
          <w:i/>
          <w:iCs/>
        </w:rPr>
        <w:t>administración  está</w:t>
      </w:r>
      <w:proofErr w:type="gramEnd"/>
      <w:r w:rsidRPr="00982289">
        <w:rPr>
          <w:rFonts w:ascii="Times New Roman" w:hAnsi="Times New Roman" w:cs="Times New Roman"/>
          <w:i/>
          <w:iCs/>
        </w:rPr>
        <w:t xml:space="preserve"> obligado a formar, en el plazo máximo de tres meses, contados a partir del cierre del ejercicio social, las Cuentas Anuales, el informe de Gestión y la Propuesta de Aplicación del Resultado. Las Cuentas Anuales comprenderán el Balance, las cuentas de Pérdidas y Ganancias y la Memoria. Estos documentos que formarán una unidad, deberán ser redactados con claridad y mostrar la imagen fiel del Patrimonio, situación financiera y resultados de la Sociedad, de conformidad con lo establecido en la Ley y en el Código de Comercio, y deberán estar firmadas por los administradores.</w:t>
      </w:r>
    </w:p>
    <w:p w14:paraId="2E69B7DB"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i/>
          <w:iCs/>
        </w:rPr>
        <w:t>Durante el plazo que medie entre la convocatoria y la celebración de la Junta, los socios podrán ejercitar el derecho que les concede el artículo 86 de la Ley, en los términos y con la extensión que determinan la Ley de Sociedades Anónimas. El anuncio de la Junta mencionará expresamente este derecho.</w:t>
      </w:r>
    </w:p>
    <w:p w14:paraId="28BF1923" w14:textId="77777777" w:rsidR="009227FE" w:rsidRPr="00982289" w:rsidRDefault="009227FE" w:rsidP="009227FE">
      <w:pPr>
        <w:jc w:val="both"/>
        <w:rPr>
          <w:rFonts w:ascii="Times New Roman" w:hAnsi="Times New Roman" w:cs="Times New Roman"/>
          <w:i/>
          <w:iCs/>
        </w:rPr>
      </w:pPr>
    </w:p>
    <w:p w14:paraId="46341F9E"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b/>
          <w:i/>
          <w:iCs/>
        </w:rPr>
        <w:t>ARTÍCULO 22º</w:t>
      </w:r>
      <w:r w:rsidRPr="00982289">
        <w:rPr>
          <w:rFonts w:ascii="Times New Roman" w:hAnsi="Times New Roman" w:cs="Times New Roman"/>
          <w:i/>
          <w:iCs/>
        </w:rPr>
        <w:t>.- Los socios tendrán derecho a los beneficios repartibles en proporción a sus respectivas participaciones sociales. En la misma proporción responderán de las pérdidas.</w:t>
      </w:r>
    </w:p>
    <w:p w14:paraId="58ADCA50" w14:textId="77777777" w:rsidR="009227FE" w:rsidRPr="00982289" w:rsidRDefault="009227FE" w:rsidP="009227FE">
      <w:pPr>
        <w:jc w:val="both"/>
        <w:rPr>
          <w:rFonts w:ascii="Times New Roman" w:hAnsi="Times New Roman" w:cs="Times New Roman"/>
          <w:i/>
          <w:iCs/>
        </w:rPr>
      </w:pPr>
    </w:p>
    <w:p w14:paraId="1E3737B4" w14:textId="77777777" w:rsidR="009227FE" w:rsidRPr="00982289" w:rsidRDefault="009227FE" w:rsidP="009227FE">
      <w:pPr>
        <w:jc w:val="both"/>
        <w:rPr>
          <w:rFonts w:ascii="Times New Roman" w:hAnsi="Times New Roman" w:cs="Times New Roman"/>
          <w:i/>
          <w:iCs/>
        </w:rPr>
      </w:pPr>
      <w:r w:rsidRPr="00982289">
        <w:rPr>
          <w:rFonts w:ascii="Times New Roman" w:hAnsi="Times New Roman" w:cs="Times New Roman"/>
          <w:b/>
          <w:i/>
          <w:iCs/>
        </w:rPr>
        <w:t>ARTÍCULO 23º</w:t>
      </w:r>
      <w:r w:rsidRPr="00982289">
        <w:rPr>
          <w:rFonts w:ascii="Times New Roman" w:hAnsi="Times New Roman" w:cs="Times New Roman"/>
          <w:i/>
          <w:iCs/>
        </w:rPr>
        <w:t>.- De los beneficios obtenidos en cada ejercicio, una vez cubierta la dotación para reserva legal y demás atenciones legalmente establecidas, se detraerá para fondo de reserva voluntaria el porcentaje que determine la Junta General.</w:t>
      </w:r>
    </w:p>
    <w:p w14:paraId="4760C9A9" w14:textId="77777777" w:rsidR="009227FE" w:rsidRPr="00982289" w:rsidRDefault="009227FE" w:rsidP="009227FE">
      <w:pPr>
        <w:jc w:val="both"/>
        <w:rPr>
          <w:rFonts w:ascii="Times New Roman" w:hAnsi="Times New Roman" w:cs="Times New Roman"/>
          <w:i/>
          <w:iCs/>
        </w:rPr>
      </w:pPr>
    </w:p>
    <w:p w14:paraId="672526FE" w14:textId="77777777" w:rsidR="009227FE" w:rsidRPr="009227FE" w:rsidRDefault="009227FE" w:rsidP="009227FE"/>
    <w:p w14:paraId="1755CCDF" w14:textId="77777777" w:rsidR="009227FE" w:rsidRPr="009227FE" w:rsidRDefault="009227FE" w:rsidP="009227FE"/>
    <w:p w14:paraId="51A13E62" w14:textId="77777777" w:rsidR="00D27AF8" w:rsidRDefault="009B592F" w:rsidP="009B592F">
      <w:pPr>
        <w:pStyle w:val="Ttulo1"/>
        <w:rPr>
          <w:noProof/>
        </w:rPr>
      </w:pPr>
      <w:r>
        <w:rPr>
          <w:noProof/>
        </w:rPr>
        <w:lastRenderedPageBreak/>
        <w:t xml:space="preserve">5. Disolución y liquidación </w:t>
      </w:r>
    </w:p>
    <w:p w14:paraId="31E3185C" w14:textId="77777777" w:rsidR="009B592F" w:rsidRPr="009227FE" w:rsidRDefault="009B592F" w:rsidP="00C3742F">
      <w:pPr>
        <w:jc w:val="both"/>
        <w:rPr>
          <w:rFonts w:ascii="Times New Roman" w:hAnsi="Times New Roman" w:cs="Times New Roman"/>
          <w:i/>
          <w:iCs/>
          <w:color w:val="auto"/>
          <w:sz w:val="24"/>
        </w:rPr>
      </w:pPr>
      <w:r w:rsidRPr="009227FE">
        <w:rPr>
          <w:rFonts w:ascii="Times New Roman" w:hAnsi="Times New Roman" w:cs="Times New Roman"/>
          <w:b/>
          <w:i/>
          <w:iCs/>
          <w:color w:val="auto"/>
          <w:sz w:val="24"/>
        </w:rPr>
        <w:t>ARTÍCULO 20º</w:t>
      </w:r>
      <w:r w:rsidRPr="009227FE">
        <w:rPr>
          <w:rFonts w:ascii="Times New Roman" w:hAnsi="Times New Roman" w:cs="Times New Roman"/>
          <w:i/>
          <w:iCs/>
          <w:color w:val="auto"/>
          <w:sz w:val="24"/>
        </w:rPr>
        <w:t xml:space="preserve">.- La sociedad se disolverá pro las causas legalmente previstas, procediéndose a su liquidación por el órgano de Administración. Si su número fuere par, se designará por la Junta General otro, con el fin de que el número de liquidadores sea siempre impar. </w:t>
      </w:r>
    </w:p>
    <w:p w14:paraId="702A4455" w14:textId="77777777" w:rsidR="009B592F" w:rsidRPr="009227FE" w:rsidRDefault="009B592F" w:rsidP="00C3742F">
      <w:pPr>
        <w:jc w:val="both"/>
        <w:rPr>
          <w:rFonts w:ascii="Times New Roman" w:hAnsi="Times New Roman" w:cs="Times New Roman"/>
          <w:i/>
          <w:iCs/>
          <w:color w:val="auto"/>
          <w:sz w:val="24"/>
        </w:rPr>
      </w:pPr>
    </w:p>
    <w:p w14:paraId="208C5296" w14:textId="77777777" w:rsidR="00B76263" w:rsidRPr="009227FE" w:rsidRDefault="009B592F" w:rsidP="00C3742F">
      <w:pPr>
        <w:jc w:val="both"/>
        <w:rPr>
          <w:rFonts w:ascii="Times New Roman" w:hAnsi="Times New Roman" w:cs="Times New Roman"/>
          <w:i/>
          <w:iCs/>
          <w:color w:val="auto"/>
          <w:sz w:val="24"/>
        </w:rPr>
      </w:pPr>
      <w:r w:rsidRPr="009227FE">
        <w:rPr>
          <w:rFonts w:ascii="Times New Roman" w:hAnsi="Times New Roman" w:cs="Times New Roman"/>
          <w:b/>
          <w:i/>
          <w:iCs/>
          <w:color w:val="auto"/>
          <w:sz w:val="24"/>
        </w:rPr>
        <w:t>ARTÍCULO 21º</w:t>
      </w:r>
      <w:r w:rsidRPr="009227FE">
        <w:rPr>
          <w:rFonts w:ascii="Times New Roman" w:hAnsi="Times New Roman" w:cs="Times New Roman"/>
          <w:i/>
          <w:iCs/>
          <w:color w:val="auto"/>
          <w:sz w:val="24"/>
        </w:rPr>
        <w:t xml:space="preserve">.- Una vez satisfechos todos los acreedores o consignado el importe de sus créditos, el Activo resultante se repartirá entre los socios en proporción a su participación en el capital social. </w:t>
      </w:r>
    </w:p>
    <w:p w14:paraId="424918F0" w14:textId="77777777" w:rsidR="00B76263" w:rsidRPr="009227FE" w:rsidRDefault="00B76263" w:rsidP="00B76263">
      <w:pPr>
        <w:rPr>
          <w:rFonts w:ascii="Times New Roman" w:hAnsi="Times New Roman" w:cs="Times New Roman"/>
          <w:i/>
          <w:iCs/>
          <w:sz w:val="24"/>
        </w:rPr>
      </w:pPr>
    </w:p>
    <w:p w14:paraId="094E7DDE" w14:textId="77777777" w:rsidR="00B76263" w:rsidRPr="009227FE" w:rsidRDefault="00B76263" w:rsidP="00B76263">
      <w:pPr>
        <w:rPr>
          <w:rFonts w:ascii="Times New Roman" w:hAnsi="Times New Roman" w:cs="Times New Roman"/>
          <w:i/>
          <w:iCs/>
          <w:sz w:val="24"/>
        </w:rPr>
      </w:pPr>
    </w:p>
    <w:p w14:paraId="233F567D" w14:textId="77777777" w:rsidR="00B76263" w:rsidRPr="00B76263" w:rsidRDefault="00B76263" w:rsidP="00B76263">
      <w:pPr>
        <w:rPr>
          <w:rFonts w:ascii="Times New Roman" w:hAnsi="Times New Roman" w:cs="Times New Roman"/>
          <w:sz w:val="24"/>
        </w:rPr>
      </w:pPr>
    </w:p>
    <w:p w14:paraId="4FE5ACA9" w14:textId="77777777" w:rsidR="00B76263" w:rsidRPr="00B76263" w:rsidRDefault="00B76263" w:rsidP="00B76263">
      <w:pPr>
        <w:rPr>
          <w:rFonts w:ascii="Times New Roman" w:hAnsi="Times New Roman" w:cs="Times New Roman"/>
          <w:sz w:val="24"/>
        </w:rPr>
      </w:pPr>
    </w:p>
    <w:p w14:paraId="391DB287" w14:textId="77777777" w:rsidR="00B76263" w:rsidRPr="00B76263" w:rsidRDefault="00B76263" w:rsidP="00B76263">
      <w:pPr>
        <w:rPr>
          <w:rFonts w:ascii="Times New Roman" w:hAnsi="Times New Roman" w:cs="Times New Roman"/>
          <w:sz w:val="24"/>
        </w:rPr>
      </w:pPr>
    </w:p>
    <w:p w14:paraId="4356A46F" w14:textId="77777777" w:rsidR="00B76263" w:rsidRPr="00B76263" w:rsidRDefault="00B76263" w:rsidP="00B76263">
      <w:pPr>
        <w:rPr>
          <w:rFonts w:ascii="Times New Roman" w:hAnsi="Times New Roman" w:cs="Times New Roman"/>
          <w:sz w:val="24"/>
        </w:rPr>
      </w:pPr>
    </w:p>
    <w:p w14:paraId="6DEF036C" w14:textId="77777777" w:rsidR="00B76263" w:rsidRDefault="00B76263" w:rsidP="00B76263">
      <w:pPr>
        <w:rPr>
          <w:rFonts w:ascii="Times New Roman" w:hAnsi="Times New Roman" w:cs="Times New Roman"/>
          <w:sz w:val="24"/>
        </w:rPr>
      </w:pPr>
    </w:p>
    <w:p w14:paraId="056342EB" w14:textId="77777777" w:rsidR="009B592F" w:rsidRDefault="009B592F" w:rsidP="00B76263">
      <w:pPr>
        <w:jc w:val="center"/>
        <w:rPr>
          <w:rFonts w:ascii="Times New Roman" w:hAnsi="Times New Roman" w:cs="Times New Roman"/>
          <w:sz w:val="24"/>
        </w:rPr>
      </w:pPr>
    </w:p>
    <w:p w14:paraId="4C0AEE70" w14:textId="77777777" w:rsidR="00B76263" w:rsidRDefault="00B76263" w:rsidP="00B76263">
      <w:pPr>
        <w:jc w:val="center"/>
        <w:rPr>
          <w:rFonts w:ascii="Times New Roman" w:hAnsi="Times New Roman" w:cs="Times New Roman"/>
          <w:sz w:val="24"/>
        </w:rPr>
      </w:pPr>
    </w:p>
    <w:p w14:paraId="5A6A19F3" w14:textId="77777777" w:rsidR="00B76263" w:rsidRDefault="00B76263" w:rsidP="00B76263">
      <w:pPr>
        <w:jc w:val="center"/>
        <w:rPr>
          <w:rFonts w:ascii="Times New Roman" w:hAnsi="Times New Roman" w:cs="Times New Roman"/>
          <w:sz w:val="24"/>
        </w:rPr>
      </w:pPr>
    </w:p>
    <w:p w14:paraId="33726242" w14:textId="77777777" w:rsidR="00B76263" w:rsidRDefault="00B76263" w:rsidP="00B76263">
      <w:pPr>
        <w:jc w:val="center"/>
        <w:rPr>
          <w:rFonts w:ascii="Times New Roman" w:hAnsi="Times New Roman" w:cs="Times New Roman"/>
          <w:sz w:val="24"/>
        </w:rPr>
      </w:pPr>
    </w:p>
    <w:p w14:paraId="463055CB" w14:textId="77777777" w:rsidR="00B76263" w:rsidRDefault="00B76263" w:rsidP="00B76263">
      <w:pPr>
        <w:jc w:val="center"/>
        <w:rPr>
          <w:rFonts w:ascii="Times New Roman" w:hAnsi="Times New Roman" w:cs="Times New Roman"/>
          <w:sz w:val="24"/>
        </w:rPr>
      </w:pPr>
    </w:p>
    <w:p w14:paraId="47582217" w14:textId="77777777" w:rsidR="00B76263" w:rsidRDefault="00B76263" w:rsidP="00B76263">
      <w:pPr>
        <w:jc w:val="center"/>
        <w:rPr>
          <w:rFonts w:ascii="Times New Roman" w:hAnsi="Times New Roman" w:cs="Times New Roman"/>
          <w:sz w:val="24"/>
        </w:rPr>
      </w:pPr>
    </w:p>
    <w:p w14:paraId="1B20A1ED" w14:textId="77777777" w:rsidR="00B76263" w:rsidRDefault="00B76263" w:rsidP="00B76263">
      <w:pPr>
        <w:jc w:val="center"/>
        <w:rPr>
          <w:rFonts w:ascii="Times New Roman" w:hAnsi="Times New Roman" w:cs="Times New Roman"/>
          <w:sz w:val="24"/>
        </w:rPr>
      </w:pPr>
    </w:p>
    <w:p w14:paraId="4DF0C535" w14:textId="77777777" w:rsidR="00B76263" w:rsidRDefault="00B76263" w:rsidP="00B76263">
      <w:pPr>
        <w:jc w:val="center"/>
        <w:rPr>
          <w:rFonts w:ascii="Times New Roman" w:hAnsi="Times New Roman" w:cs="Times New Roman"/>
          <w:sz w:val="24"/>
        </w:rPr>
      </w:pPr>
    </w:p>
    <w:p w14:paraId="28CA605E" w14:textId="77777777" w:rsidR="00B76263" w:rsidRPr="00B76263" w:rsidRDefault="00B76263" w:rsidP="00B76263">
      <w:pPr>
        <w:jc w:val="center"/>
        <w:rPr>
          <w:rFonts w:ascii="Times New Roman" w:hAnsi="Times New Roman" w:cs="Times New Roman"/>
          <w:sz w:val="24"/>
        </w:rPr>
      </w:pPr>
    </w:p>
    <w:p w14:paraId="76DFAF04" w14:textId="77777777" w:rsidR="004211AF" w:rsidRDefault="009B592F" w:rsidP="009B592F">
      <w:pPr>
        <w:pStyle w:val="Ttulo1"/>
        <w:rPr>
          <w:noProof/>
        </w:rPr>
      </w:pPr>
      <w:r>
        <w:rPr>
          <w:noProof/>
        </w:rPr>
        <w:lastRenderedPageBreak/>
        <w:t>6. régimen supletorio</w:t>
      </w:r>
    </w:p>
    <w:p w14:paraId="6B8726F9" w14:textId="77777777" w:rsidR="00B37B3B" w:rsidRDefault="009B592F" w:rsidP="00982289">
      <w:pPr>
        <w:jc w:val="both"/>
        <w:rPr>
          <w:rFonts w:ascii="Times New Roman" w:hAnsi="Times New Roman" w:cs="Times New Roman"/>
          <w:i/>
          <w:iCs/>
          <w:color w:val="auto"/>
          <w:sz w:val="24"/>
        </w:rPr>
      </w:pPr>
      <w:r w:rsidRPr="009227FE">
        <w:rPr>
          <w:rFonts w:ascii="Times New Roman" w:hAnsi="Times New Roman" w:cs="Times New Roman"/>
          <w:i/>
          <w:iCs/>
          <w:color w:val="auto"/>
          <w:sz w:val="24"/>
        </w:rPr>
        <w:t xml:space="preserve">En lo no previsto en esto Estatutos, será de aplicación a esta Sociedad, en cuanto lo permita su específica naturaleza los preceptos de la Ley de Régimen Jurídico de esta clase de sociedades, los de la Ley de Sociedades Anónimas y los del Reglamento del Registro Mercantil y las demás disposiciones que se establezcan en el futuro y le fueren de aplicación. </w:t>
      </w:r>
    </w:p>
    <w:p w14:paraId="5F189B3F" w14:textId="77777777" w:rsidR="00EA6AFC" w:rsidRDefault="00EA6AFC" w:rsidP="00982289">
      <w:pPr>
        <w:jc w:val="both"/>
        <w:rPr>
          <w:rFonts w:ascii="Times New Roman" w:hAnsi="Times New Roman" w:cs="Times New Roman"/>
          <w:i/>
          <w:iCs/>
          <w:color w:val="auto"/>
          <w:sz w:val="24"/>
        </w:rPr>
      </w:pPr>
    </w:p>
    <w:p w14:paraId="69027784" w14:textId="77777777" w:rsidR="007A1D25" w:rsidRDefault="007A1D25" w:rsidP="00982289">
      <w:pPr>
        <w:jc w:val="both"/>
        <w:rPr>
          <w:rFonts w:ascii="Times New Roman" w:hAnsi="Times New Roman" w:cs="Times New Roman"/>
          <w:i/>
          <w:iCs/>
          <w:color w:val="auto"/>
          <w:sz w:val="24"/>
        </w:rPr>
      </w:pPr>
    </w:p>
    <w:p w14:paraId="5F062344" w14:textId="77777777" w:rsidR="007A1D25" w:rsidRDefault="007A1D25" w:rsidP="00982289">
      <w:pPr>
        <w:jc w:val="both"/>
        <w:rPr>
          <w:rFonts w:ascii="Times New Roman" w:hAnsi="Times New Roman" w:cs="Times New Roman"/>
          <w:i/>
          <w:iCs/>
          <w:color w:val="auto"/>
          <w:sz w:val="24"/>
        </w:rPr>
      </w:pPr>
    </w:p>
    <w:p w14:paraId="3EFD9834" w14:textId="359EF7E8" w:rsidR="00EA6AFC" w:rsidRDefault="000518F6" w:rsidP="00982289">
      <w:pPr>
        <w:jc w:val="both"/>
        <w:rPr>
          <w:rFonts w:ascii="Times New Roman" w:hAnsi="Times New Roman" w:cs="Times New Roman"/>
          <w:i/>
          <w:iCs/>
          <w:color w:val="auto"/>
          <w:sz w:val="24"/>
        </w:rPr>
      </w:pPr>
      <w:r w:rsidRPr="000518F6">
        <w:rPr>
          <w:rFonts w:ascii="Times New Roman" w:hAnsi="Times New Roman" w:cs="Times New Roman"/>
          <w:i/>
          <w:iCs/>
          <w:color w:val="auto"/>
          <w:sz w:val="24"/>
        </w:rPr>
        <w:drawing>
          <wp:inline distT="0" distB="0" distL="0" distR="0" wp14:anchorId="2E99609D" wp14:editId="4FA9C648">
            <wp:extent cx="5006774" cy="5997460"/>
            <wp:effectExtent l="0" t="0" r="3810" b="3810"/>
            <wp:docPr id="1506998357" name="Imagen 1" descr="Imagen que contiene persona, foto, hombre,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98357" name="Imagen 1" descr="Imagen que contiene persona, foto, hombre, sostener&#10;&#10;El contenido generado por IA puede ser incorrecto."/>
                    <pic:cNvPicPr/>
                  </pic:nvPicPr>
                  <pic:blipFill>
                    <a:blip r:embed="rId16"/>
                    <a:stretch>
                      <a:fillRect/>
                    </a:stretch>
                  </pic:blipFill>
                  <pic:spPr>
                    <a:xfrm>
                      <a:off x="0" y="0"/>
                      <a:ext cx="5006774" cy="5997460"/>
                    </a:xfrm>
                    <a:prstGeom prst="rect">
                      <a:avLst/>
                    </a:prstGeom>
                  </pic:spPr>
                </pic:pic>
              </a:graphicData>
            </a:graphic>
          </wp:inline>
        </w:drawing>
      </w:r>
    </w:p>
    <w:p w14:paraId="5EF0BFE3" w14:textId="117748DC" w:rsidR="00EA6AFC" w:rsidRDefault="00EA6AFC" w:rsidP="00982289">
      <w:pPr>
        <w:jc w:val="both"/>
        <w:rPr>
          <w:rFonts w:ascii="Times New Roman" w:hAnsi="Times New Roman" w:cs="Times New Roman"/>
          <w:i/>
          <w:iCs/>
          <w:color w:val="auto"/>
          <w:sz w:val="24"/>
        </w:rPr>
      </w:pPr>
    </w:p>
    <w:p w14:paraId="3B2187BB" w14:textId="77777777" w:rsidR="00EA6AFC" w:rsidRDefault="00EA6AFC" w:rsidP="00982289">
      <w:pPr>
        <w:jc w:val="both"/>
        <w:rPr>
          <w:rFonts w:ascii="Times New Roman" w:hAnsi="Times New Roman" w:cs="Times New Roman"/>
          <w:i/>
          <w:iCs/>
          <w:color w:val="auto"/>
          <w:sz w:val="24"/>
        </w:rPr>
      </w:pPr>
    </w:p>
    <w:p w14:paraId="6F1BD69E" w14:textId="77777777" w:rsidR="00EA6AFC" w:rsidRDefault="00EA6AFC" w:rsidP="00982289">
      <w:pPr>
        <w:jc w:val="both"/>
        <w:rPr>
          <w:rFonts w:ascii="Times New Roman" w:hAnsi="Times New Roman" w:cs="Times New Roman"/>
          <w:i/>
          <w:iCs/>
          <w:color w:val="auto"/>
          <w:sz w:val="24"/>
        </w:rPr>
      </w:pPr>
    </w:p>
    <w:p w14:paraId="5D9EBD73" w14:textId="772C255C" w:rsidR="00EA6AFC" w:rsidRDefault="00EA6AFC" w:rsidP="00982289">
      <w:pPr>
        <w:jc w:val="both"/>
        <w:rPr>
          <w:rFonts w:ascii="Times New Roman" w:hAnsi="Times New Roman" w:cs="Times New Roman"/>
          <w:i/>
          <w:iCs/>
          <w:color w:val="auto"/>
          <w:sz w:val="24"/>
        </w:rPr>
      </w:pPr>
    </w:p>
    <w:p w14:paraId="58B14364" w14:textId="77777777" w:rsidR="00EA6AFC" w:rsidRDefault="007A1D25" w:rsidP="00982289">
      <w:pPr>
        <w:jc w:val="both"/>
      </w:pPr>
      <w:proofErr w:type="gramStart"/>
      <w:r>
        <w:t>A  partir</w:t>
      </w:r>
      <w:proofErr w:type="gramEnd"/>
      <w:r>
        <w:t xml:space="preserve"> del 26 de </w:t>
      </w:r>
      <w:proofErr w:type="gramStart"/>
      <w:r>
        <w:t>Noviembre</w:t>
      </w:r>
      <w:proofErr w:type="gramEnd"/>
      <w:r>
        <w:t xml:space="preserve"> de 2024 se modifica el artículo 2º correspondiente al objeto social, siendo su redacción la que sigue:</w:t>
      </w:r>
    </w:p>
    <w:p w14:paraId="4D261D5C" w14:textId="77777777" w:rsidR="007A1D25" w:rsidRDefault="007A1D25" w:rsidP="00982289">
      <w:pPr>
        <w:jc w:val="both"/>
      </w:pPr>
    </w:p>
    <w:p w14:paraId="62B6BB11" w14:textId="77777777" w:rsidR="007A1D25" w:rsidRDefault="007A1D25" w:rsidP="00982289">
      <w:pPr>
        <w:jc w:val="both"/>
      </w:pPr>
    </w:p>
    <w:p w14:paraId="2ADDA342" w14:textId="06C915D5" w:rsidR="007A1D25" w:rsidRDefault="008B68F2" w:rsidP="00982289">
      <w:pPr>
        <w:jc w:val="both"/>
      </w:pPr>
      <w:r>
        <w:t>Artículo 2º.- La Sociedad tendrá por objeto:</w:t>
      </w:r>
    </w:p>
    <w:p w14:paraId="0BBB376F" w14:textId="77777777" w:rsidR="008B68F2" w:rsidRDefault="008B68F2" w:rsidP="00982289">
      <w:pPr>
        <w:jc w:val="both"/>
      </w:pPr>
    </w:p>
    <w:p w14:paraId="47A2C7C8" w14:textId="68F4652B" w:rsidR="008B68F2" w:rsidRDefault="008B68F2" w:rsidP="00982289">
      <w:pPr>
        <w:jc w:val="both"/>
      </w:pPr>
      <w:r>
        <w:t>-El alquiler de bienes inmobiliarios por cuenta propia</w:t>
      </w:r>
    </w:p>
    <w:p w14:paraId="05BBC739" w14:textId="32BC94B3" w:rsidR="008B68F2" w:rsidRDefault="008B68F2" w:rsidP="00982289">
      <w:pPr>
        <w:jc w:val="both"/>
      </w:pPr>
      <w:r>
        <w:t xml:space="preserve">- La compraventa, alquiler, promoción, construcción, reformas, reparación, gestión, explotación y permuta de toda clase </w:t>
      </w:r>
      <w:r w:rsidR="00E0585C">
        <w:t>de bienes muebles e inmuebles tanto rústicos como urbanos, hoteles, edificios, chalets, apartamentos, bungalow, supermercados, boutiques, tiendas y en especial, de instalaciones de carácter turístico, así como las que sean para actividades recreativas o deportivas.</w:t>
      </w:r>
    </w:p>
    <w:p w14:paraId="354725D2" w14:textId="685F5976" w:rsidR="00E10C13" w:rsidRDefault="00E10C13" w:rsidP="00982289">
      <w:pPr>
        <w:jc w:val="both"/>
      </w:pPr>
      <w:r>
        <w:t>- La prestación de servicios relativos a la propiedad inmobiliaria y a la propiedad industrial.</w:t>
      </w:r>
    </w:p>
    <w:p w14:paraId="3CC4B1A2" w14:textId="163F8B91" w:rsidR="00E10C13" w:rsidRDefault="00E10C13" w:rsidP="00982289">
      <w:pPr>
        <w:jc w:val="both"/>
      </w:pPr>
      <w:r>
        <w:t>- La hostelería en general, comprendiendo la gestión, explotación y administración</w:t>
      </w:r>
      <w:r w:rsidR="00C46C8B">
        <w:t xml:space="preserve"> de toda clase de bares, restaurantes, cafeterías, heladerías, salas de fiesta, espectáculos y demás establecimientos relacionados con las mismas.</w:t>
      </w:r>
    </w:p>
    <w:p w14:paraId="2C6E202F" w14:textId="4AF6B221" w:rsidR="00C46C8B" w:rsidRDefault="00C46C8B" w:rsidP="00982289">
      <w:pPr>
        <w:jc w:val="both"/>
      </w:pPr>
      <w:r>
        <w:t>- Comercio de industria de confitería, pastelería, bollería, repostería, masas fritas, galletas y heladerías de elaboración artesanal.</w:t>
      </w:r>
    </w:p>
    <w:p w14:paraId="617F0510" w14:textId="7BE5DB7C" w:rsidR="00C46C8B" w:rsidRDefault="00C46C8B" w:rsidP="00982289">
      <w:pPr>
        <w:jc w:val="both"/>
      </w:pPr>
      <w:r>
        <w:t xml:space="preserve">- Creación de aplicaciones y páginas web para teléfonos móviles, Diseños, fabricación, distribución, venta y alquiler no financiero de aplicaciones informáticas. Prestación de productos, servicios y recursos a propietarios de páginas web y la creación de contenidos para teléfonos móviles. Actividades de consultoría informática, tecnología y programación. Gestión, desarrollo y creación de páginas web y portales publicitarios. Gestión de recursos informáticos y gestión de base de datos. Prestación de servicios relacionados con la tecnología de la información y la informática. </w:t>
      </w:r>
    </w:p>
    <w:p w14:paraId="028277B2" w14:textId="2ABA342A" w:rsidR="00C46C8B" w:rsidRDefault="00C46C8B" w:rsidP="00982289">
      <w:pPr>
        <w:jc w:val="both"/>
      </w:pPr>
      <w:r>
        <w:t>- La administración de servidores y sistemas informáticos</w:t>
      </w:r>
      <w:r w:rsidR="0002643D">
        <w:t>, servicios de alojamiento web y correo electrónico, alquiler de espacio en servidores para alojamiento de páginas web y similares, venta y administración de equipos informáticos, venta y gestión de nombre de dominios para internet.</w:t>
      </w:r>
    </w:p>
    <w:p w14:paraId="1725AC42" w14:textId="650F550C" w:rsidR="0002643D" w:rsidRDefault="0002643D" w:rsidP="00982289">
      <w:pPr>
        <w:jc w:val="both"/>
      </w:pPr>
      <w:r>
        <w:t>- La presta</w:t>
      </w:r>
      <w:r w:rsidR="008C7DF9">
        <w:t>ción de servicios de explotación y aprovechamiento en playas, servicios de hamacas, sombrillas, sillas, chiringuitos, actividades deportivas y ocio marítimo y terrestre y en general cuantos servicios se relacionen directamente con la prestación de servicios de playa.</w:t>
      </w:r>
    </w:p>
    <w:p w14:paraId="33878DAC" w14:textId="2CDA89DA" w:rsidR="008C7DF9" w:rsidRDefault="008C7DF9" w:rsidP="00982289">
      <w:pPr>
        <w:jc w:val="both"/>
      </w:pPr>
      <w:r>
        <w:t xml:space="preserve">- La dirección, gestión y supervisión de acciones o participaciones representativas de capital social y de los derechos económicos y políticos de sociedades y entidades de cualquier </w:t>
      </w:r>
      <w:proofErr w:type="gramStart"/>
      <w:r>
        <w:t>clase</w:t>
      </w:r>
      <w:proofErr w:type="gramEnd"/>
      <w:r>
        <w:t xml:space="preserve"> así como la gestión y organización de los recursos materiales y humanos de las sociedades participadas ya sea por medio del personal de la sociedad o de terceras personas;</w:t>
      </w:r>
    </w:p>
    <w:p w14:paraId="00DC7AC9" w14:textId="4DFDB8B7" w:rsidR="008C7DF9" w:rsidRDefault="008C7DF9" w:rsidP="00982289">
      <w:pPr>
        <w:jc w:val="both"/>
      </w:pPr>
      <w:r>
        <w:t xml:space="preserve">- La dirección y control empresarial de las sociedades participadas </w:t>
      </w:r>
      <w:r w:rsidR="009D66D0">
        <w:t>pudiendo prestar la sociedad asesoramiento técnico, y comercial, apoyo económico, financiero, fiscal, contable y jurídico y en general todos aquellos servicios para la efectiva dirección y gestión de las entidades participadas y no participadas.</w:t>
      </w:r>
    </w:p>
    <w:p w14:paraId="087292BC" w14:textId="01667DF8" w:rsidR="00AE7D46" w:rsidRDefault="00AE7D46" w:rsidP="00982289">
      <w:pPr>
        <w:jc w:val="both"/>
      </w:pPr>
      <w:r>
        <w:lastRenderedPageBreak/>
        <w:t>- La adquisición, suscripción, tenencia y disfrute y enajenación de valores mobiliarios, acciones y participaciones de sociedades de toda clase y otros activos financieros, todo ello por cuenta propia, excluida en todo caso las actividades reservadas o propias de las instituciones de inversión colectiva y de las sociedades y agencia de valores.</w:t>
      </w:r>
    </w:p>
    <w:p w14:paraId="6ABAD61B" w14:textId="77777777" w:rsidR="00AE7D46" w:rsidRDefault="00AE7D46" w:rsidP="00982289">
      <w:pPr>
        <w:jc w:val="both"/>
      </w:pPr>
    </w:p>
    <w:p w14:paraId="5BB7294A" w14:textId="555AFBAB" w:rsidR="00AE7D46" w:rsidRDefault="00AE7D46" w:rsidP="00982289">
      <w:pPr>
        <w:jc w:val="both"/>
      </w:pPr>
      <w:r>
        <w:t>Las actividades contenidas en los apartados anteriores quedan fuera del ámbito de aplicación de la Ley 2/2007 de 15 de marzo, de sociedades profesionales, en el sentido de que no son ejercitadas directamente por la sociedad, sino que ésta sirve de intermediación entre los profesionales de titulación oficial que las ejercen y el cliente o solicitante de la prestación de dichas actividades profesionales.</w:t>
      </w:r>
    </w:p>
    <w:p w14:paraId="252A1CA9" w14:textId="42AADA27" w:rsidR="00AE7D46" w:rsidRDefault="00AE7D46" w:rsidP="00982289">
      <w:pPr>
        <w:jc w:val="both"/>
      </w:pPr>
      <w:r>
        <w:t xml:space="preserve">Todo lo cual podrá ser objeto de explotación tanto por vía o administración directa como por vía de representación o por cuenta de terceros y por vía </w:t>
      </w:r>
      <w:proofErr w:type="spellStart"/>
      <w:r>
        <w:t>mediatoria</w:t>
      </w:r>
      <w:proofErr w:type="spellEnd"/>
      <w:r>
        <w:t xml:space="preserve"> o de interconexión entre empresas.</w:t>
      </w:r>
    </w:p>
    <w:p w14:paraId="58918FF1" w14:textId="604A6AE7" w:rsidR="00AE7D46" w:rsidRDefault="00AE7D46" w:rsidP="00982289">
      <w:pPr>
        <w:jc w:val="both"/>
      </w:pPr>
      <w:r>
        <w:t>La enumeración de los fines mencionados no presupone el inmediato desenvolvimiento, ni la simulta</w:t>
      </w:r>
      <w:r w:rsidR="00D437E5">
        <w:t>neidad de los mismos, sino la posibilidad y propósito de su ejercicio, condicionado a las circunstancias libremente apreciadas por la Administración social, la cual podrá iniciar o no tales actividades, así como suspenderlas o reemprenderlas cuando, a su juicio, el interés social lo requiera.</w:t>
      </w:r>
    </w:p>
    <w:p w14:paraId="7F809294" w14:textId="460DCB4D" w:rsidR="007D34C8" w:rsidRDefault="007D34C8" w:rsidP="00982289">
      <w:pPr>
        <w:jc w:val="both"/>
      </w:pPr>
      <w:r>
        <w:t xml:space="preserve">Si las disposiciones legales exigieses para el ejercicio de alguna de las actividades comprendidas en el objeto social autorización administrativa o inscripción en Registros Públicos, dichas actividades no podrán iniciarse antes de que se hayan cumplido los requisitos administrativos </w:t>
      </w:r>
      <w:proofErr w:type="gramStart"/>
      <w:r>
        <w:t>exigidos.-</w:t>
      </w:r>
      <w:proofErr w:type="gramEnd"/>
    </w:p>
    <w:p w14:paraId="4BA9F93D" w14:textId="77777777" w:rsidR="009D66D0" w:rsidRDefault="009D66D0" w:rsidP="00982289">
      <w:pPr>
        <w:jc w:val="both"/>
      </w:pPr>
    </w:p>
    <w:p w14:paraId="655D5243" w14:textId="77777777" w:rsidR="009D66D0" w:rsidRDefault="009D66D0" w:rsidP="00982289">
      <w:pPr>
        <w:jc w:val="both"/>
      </w:pPr>
    </w:p>
    <w:p w14:paraId="391804C1" w14:textId="77777777" w:rsidR="007A1D25" w:rsidRDefault="007A1D25" w:rsidP="00982289">
      <w:pPr>
        <w:jc w:val="both"/>
      </w:pPr>
    </w:p>
    <w:p w14:paraId="35433025" w14:textId="77777777" w:rsidR="007A1D25" w:rsidRDefault="007A1D25" w:rsidP="00982289">
      <w:pPr>
        <w:jc w:val="both"/>
      </w:pPr>
    </w:p>
    <w:p w14:paraId="65BBD66F" w14:textId="77777777" w:rsidR="007A1D25" w:rsidRDefault="007A1D25" w:rsidP="00982289">
      <w:pPr>
        <w:jc w:val="both"/>
      </w:pPr>
    </w:p>
    <w:p w14:paraId="0E259DDD" w14:textId="77777777" w:rsidR="007A1D25" w:rsidRDefault="007A1D25" w:rsidP="00982289">
      <w:pPr>
        <w:jc w:val="both"/>
      </w:pPr>
    </w:p>
    <w:p w14:paraId="7E4A277B" w14:textId="31505C7E" w:rsidR="007A1D25" w:rsidRPr="000B53EB" w:rsidRDefault="007A1D25" w:rsidP="00982289">
      <w:pPr>
        <w:jc w:val="both"/>
        <w:sectPr w:rsidR="007A1D25" w:rsidRPr="000B53EB" w:rsidSect="000B53EB">
          <w:headerReference w:type="default" r:id="rId17"/>
          <w:footerReference w:type="default" r:id="rId18"/>
          <w:pgSz w:w="11906" w:h="16838" w:code="9"/>
          <w:pgMar w:top="2160" w:right="1080" w:bottom="720" w:left="1080" w:header="648" w:footer="432" w:gutter="0"/>
          <w:cols w:space="708"/>
          <w:docGrid w:linePitch="360"/>
        </w:sectPr>
      </w:pPr>
    </w:p>
    <w:p w14:paraId="7DD9A3C6" w14:textId="77777777" w:rsidR="00D84F6D" w:rsidRPr="00416235" w:rsidRDefault="00D84F6D" w:rsidP="00982289">
      <w:pPr>
        <w:jc w:val="both"/>
        <w:rPr>
          <w:rFonts w:ascii="Times New Roman" w:hAnsi="Times New Roman" w:cs="Times New Roman"/>
          <w:color w:val="auto"/>
          <w:sz w:val="24"/>
        </w:rPr>
      </w:pPr>
    </w:p>
    <w:sectPr w:rsidR="00D84F6D" w:rsidRPr="00416235" w:rsidSect="000B53EB">
      <w:footerReference w:type="default" r:id="rId19"/>
      <w:footerReference w:type="first" r:id="rId20"/>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35367" w14:textId="77777777" w:rsidR="00C33B08" w:rsidRDefault="00C33B08" w:rsidP="005A20E2">
      <w:r>
        <w:separator/>
      </w:r>
    </w:p>
    <w:p w14:paraId="20838251" w14:textId="77777777" w:rsidR="00C33B08" w:rsidRDefault="00C33B08"/>
    <w:p w14:paraId="702B267A" w14:textId="77777777" w:rsidR="00C33B08" w:rsidRDefault="00C33B08" w:rsidP="009B4773"/>
    <w:p w14:paraId="42701A58" w14:textId="77777777" w:rsidR="00C33B08" w:rsidRDefault="00C33B08" w:rsidP="00513832"/>
  </w:endnote>
  <w:endnote w:type="continuationSeparator" w:id="0">
    <w:p w14:paraId="247E0240" w14:textId="77777777" w:rsidR="00C33B08" w:rsidRDefault="00C33B08" w:rsidP="005A20E2">
      <w:r>
        <w:continuationSeparator/>
      </w:r>
    </w:p>
    <w:p w14:paraId="11292A58" w14:textId="77777777" w:rsidR="00C33B08" w:rsidRDefault="00C33B08"/>
    <w:p w14:paraId="734A2451" w14:textId="77777777" w:rsidR="00C33B08" w:rsidRDefault="00C33B08" w:rsidP="009B4773"/>
    <w:p w14:paraId="7E603A06" w14:textId="77777777" w:rsidR="00C33B08" w:rsidRDefault="00C33B0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024021"/>
      <w:docPartObj>
        <w:docPartGallery w:val="Page Numbers (Bottom of Page)"/>
        <w:docPartUnique/>
      </w:docPartObj>
    </w:sdtPr>
    <w:sdtEndPr>
      <w:rPr>
        <w:noProof/>
      </w:rPr>
    </w:sdtEndPr>
    <w:sdtContent>
      <w:sdt>
        <w:sdtPr>
          <w:id w:val="-569963274"/>
          <w:docPartObj>
            <w:docPartGallery w:val="Page Numbers (Bottom of Page)"/>
            <w:docPartUnique/>
          </w:docPartObj>
        </w:sdtPr>
        <w:sdtEndPr>
          <w:rPr>
            <w:noProof/>
          </w:rPr>
        </w:sdtEndPr>
        <w:sdtContent>
          <w:p w14:paraId="27558001" w14:textId="77777777" w:rsidR="00A22A05" w:rsidRDefault="00A22A05" w:rsidP="00F8411A">
            <w:pPr>
              <w:pStyle w:val="Piedepgina"/>
            </w:pP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02A4" w14:textId="77777777" w:rsidR="00A22A05" w:rsidRDefault="00A22A05" w:rsidP="00B762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7EAC" w14:textId="3C02C868" w:rsidR="00A22A05" w:rsidRPr="00145057" w:rsidRDefault="00521253" w:rsidP="000B53EB">
    <w:pPr>
      <w:pStyle w:val="Piedepgina"/>
      <w:jc w:val="right"/>
      <w:rPr>
        <w:color w:val="auto"/>
      </w:rPr>
    </w:pPr>
    <w:r>
      <w:rPr>
        <w:color w:val="auto"/>
      </w:rPr>
      <w:t>TADH</w:t>
    </w:r>
    <w:r w:rsidR="000B53EB" w:rsidRPr="00145057">
      <w:rPr>
        <w:color w:val="auto"/>
      </w:rPr>
      <w:t xml:space="preserve">                                 </w:t>
    </w:r>
    <w:r w:rsidR="000B53EB" w:rsidRPr="00145057">
      <w:rPr>
        <w:color w:val="auto"/>
      </w:rPr>
      <w:ptab w:relativeTo="margin" w:alignment="right" w:leader="none"/>
    </w:r>
    <w:r w:rsidR="000B53EB" w:rsidRPr="00145057">
      <w:rPr>
        <w:color w:val="auto"/>
      </w:rPr>
      <w:t xml:space="preserve">E-mail: </w:t>
    </w:r>
    <w:r>
      <w:rPr>
        <w:color w:val="auto"/>
      </w:rPr>
      <w:t>direccionjuridico</w:t>
    </w:r>
    <w:r w:rsidR="000B53EB" w:rsidRPr="00145057">
      <w:rPr>
        <w:color w:val="auto"/>
      </w:rPr>
      <w:t>@</w:t>
    </w:r>
    <w:r>
      <w:rPr>
        <w:color w:val="auto"/>
      </w:rPr>
      <w:t>shuttleltruck.es</w:t>
    </w:r>
  </w:p>
  <w:p w14:paraId="115B53AB" w14:textId="77777777" w:rsidR="000B53EB" w:rsidRPr="000B53EB" w:rsidRDefault="000B53EB" w:rsidP="00807B66">
    <w:pPr>
      <w:pStyle w:val="Piedepgina"/>
      <w:jc w:val="right"/>
      <w:rPr>
        <w:color w:val="404040" w:themeColor="text1" w:themeTint="B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2C45" w14:textId="77777777" w:rsidR="00A22A05" w:rsidRPr="00F8411A" w:rsidRDefault="000B53EB" w:rsidP="00F8411A">
    <w:pPr>
      <w:pStyle w:val="Piedepgina"/>
    </w:pPr>
    <w:r w:rsidRPr="000B53EB">
      <w:rPr>
        <w:color w:val="404040" w:themeColor="text1" w:themeTint="BF"/>
      </w:rPr>
      <w:t>Grupo 1844</w:t>
    </w:r>
    <w:r w:rsidRPr="000B53EB">
      <w:rPr>
        <w:color w:val="404040" w:themeColor="text1" w:themeTint="BF"/>
      </w:rPr>
      <w:ptab w:relativeTo="margin" w:alignment="center" w:leader="none"/>
    </w:r>
    <w:proofErr w:type="spellStart"/>
    <w:r w:rsidRPr="000B53EB">
      <w:rPr>
        <w:color w:val="404040" w:themeColor="text1" w:themeTint="BF"/>
      </w:rPr>
      <w:t>Tlfn</w:t>
    </w:r>
    <w:proofErr w:type="spellEnd"/>
    <w:r w:rsidRPr="000B53EB">
      <w:rPr>
        <w:color w:val="404040" w:themeColor="text1" w:themeTint="BF"/>
      </w:rPr>
      <w:t>: 928.12.00.39</w:t>
    </w:r>
    <w:r w:rsidRPr="000B53EB">
      <w:rPr>
        <w:color w:val="404040" w:themeColor="text1" w:themeTint="BF"/>
      </w:rPr>
      <w:ptab w:relativeTo="margin" w:alignment="right" w:leader="none"/>
    </w:r>
    <w:r w:rsidRPr="000B53EB">
      <w:rPr>
        <w:color w:val="404040" w:themeColor="text1" w:themeTint="BF"/>
      </w:rPr>
      <w:t xml:space="preserve">E-mail: </w:t>
    </w:r>
    <w:hyperlink r:id="rId1" w:history="1">
      <w:r w:rsidRPr="000B53EB">
        <w:rPr>
          <w:rStyle w:val="Hipervnculo"/>
          <w:color w:val="404040" w:themeColor="text1" w:themeTint="BF"/>
          <w:u w:val="none"/>
        </w:rPr>
        <w:t>Transparencia.tadh@grupo1844.es</w:t>
      </w:r>
    </w:hyperlink>
    <w:r w:rsidRPr="000B53EB">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6006063"/>
      <w:docPartObj>
        <w:docPartGallery w:val="Page Numbers (Bottom of Page)"/>
        <w:docPartUnique/>
      </w:docPartObj>
    </w:sdtPr>
    <w:sdtEndPr>
      <w:rPr>
        <w:noProof/>
      </w:rPr>
    </w:sdtEndPr>
    <w:sdtContent>
      <w:sdt>
        <w:sdtPr>
          <w:id w:val="908350785"/>
          <w:docPartObj>
            <w:docPartGallery w:val="Page Numbers (Bottom of Page)"/>
            <w:docPartUnique/>
          </w:docPartObj>
        </w:sdtPr>
        <w:sdtEndPr>
          <w:rPr>
            <w:noProof/>
          </w:rPr>
        </w:sdtEndPr>
        <w:sdtContent>
          <w:p w14:paraId="5B8CC294" w14:textId="77777777" w:rsidR="00A22A05" w:rsidRDefault="00A22A05" w:rsidP="00F8411A">
            <w:pPr>
              <w:pStyle w:val="Piedepgina"/>
            </w:pPr>
            <w:r w:rsidRPr="002135FB">
              <w:rPr>
                <w:lang w:bidi="es-ES"/>
              </w:rPr>
              <w:t xml:space="preserve">24 de enero de 20XX                                                                                                                                                  </w:t>
            </w:r>
            <w:r w:rsidRPr="002135FB">
              <w:rPr>
                <w:lang w:bidi="es-ES"/>
              </w:rPr>
              <w:fldChar w:fldCharType="begin"/>
            </w:r>
            <w:r w:rsidRPr="002135FB">
              <w:rPr>
                <w:lang w:bidi="es-ES"/>
              </w:rPr>
              <w:instrText xml:space="preserve"> PAGE   \* MERGEFORMAT </w:instrText>
            </w:r>
            <w:r w:rsidRPr="002135FB">
              <w:rPr>
                <w:lang w:bidi="es-ES"/>
              </w:rPr>
              <w:fldChar w:fldCharType="separate"/>
            </w:r>
            <w:r>
              <w:rPr>
                <w:lang w:bidi="es-ES"/>
              </w:rPr>
              <w:t>1</w:t>
            </w:r>
            <w:r w:rsidRPr="002135FB">
              <w:rPr>
                <w:noProof/>
                <w:lang w:bidi="es-ES"/>
              </w:rPr>
              <w:fldChar w:fldCharType="end"/>
            </w:r>
          </w:p>
        </w:sdtContent>
      </w:sdt>
      <w:p w14:paraId="42119024" w14:textId="77777777" w:rsidR="00A22A05" w:rsidRDefault="00000000"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692C1" w14:textId="77777777" w:rsidR="00C33B08" w:rsidRDefault="00C33B08" w:rsidP="005A20E2">
      <w:r>
        <w:separator/>
      </w:r>
    </w:p>
    <w:p w14:paraId="3528E2E9" w14:textId="77777777" w:rsidR="00C33B08" w:rsidRDefault="00C33B08"/>
    <w:p w14:paraId="7C95D497" w14:textId="77777777" w:rsidR="00C33B08" w:rsidRDefault="00C33B08" w:rsidP="009B4773"/>
    <w:p w14:paraId="1B099DCB" w14:textId="77777777" w:rsidR="00C33B08" w:rsidRDefault="00C33B08" w:rsidP="00513832"/>
  </w:footnote>
  <w:footnote w:type="continuationSeparator" w:id="0">
    <w:p w14:paraId="57CBD8FF" w14:textId="77777777" w:rsidR="00C33B08" w:rsidRDefault="00C33B08" w:rsidP="005A20E2">
      <w:r>
        <w:continuationSeparator/>
      </w:r>
    </w:p>
    <w:p w14:paraId="42509D02" w14:textId="77777777" w:rsidR="00C33B08" w:rsidRDefault="00C33B08"/>
    <w:p w14:paraId="29A41E8F" w14:textId="77777777" w:rsidR="00C33B08" w:rsidRDefault="00C33B08" w:rsidP="009B4773"/>
    <w:p w14:paraId="18351CB5" w14:textId="77777777" w:rsidR="00C33B08" w:rsidRDefault="00C33B08"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FEE41" w14:textId="77777777" w:rsidR="00A22A05" w:rsidRDefault="00A22A05" w:rsidP="005A20E2">
    <w:pPr>
      <w:pStyle w:val="Encabezado"/>
      <w:tabs>
        <w:tab w:val="right" w:pos="11057"/>
      </w:tabs>
      <w:ind w:left="-1134" w:right="-1085"/>
    </w:pPr>
    <w:r>
      <w:rPr>
        <w:noProof/>
        <w:lang w:eastAsia="es-ES"/>
      </w:rPr>
      <w:drawing>
        <wp:anchor distT="0" distB="0" distL="114300" distR="114300" simplePos="0" relativeHeight="251670528" behindDoc="1" locked="0" layoutInCell="1" allowOverlap="1" wp14:anchorId="645BA2F6" wp14:editId="2A87B0FA">
          <wp:simplePos x="0" y="0"/>
          <wp:positionH relativeFrom="page">
            <wp:align>center</wp:align>
          </wp:positionH>
          <wp:positionV relativeFrom="page">
            <wp:align>center</wp:align>
          </wp:positionV>
          <wp:extent cx="7132320" cy="9427464"/>
          <wp:effectExtent l="0" t="0" r="0" b="2540"/>
          <wp:wrapNone/>
          <wp:docPr id="277484060" name="Imagen 277484060" descr="Mujer con portátil y documentos de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402D1" w14:textId="77777777" w:rsidR="00A22A05" w:rsidRDefault="00A22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F047B" w14:textId="77777777" w:rsidR="00A22A05" w:rsidRDefault="00A22A05">
    <w:r>
      <w:rPr>
        <w:noProof/>
        <w:lang w:eastAsia="es-ES"/>
      </w:rPr>
      <w:drawing>
        <wp:anchor distT="0" distB="0" distL="114300" distR="114300" simplePos="0" relativeHeight="251675648" behindDoc="1" locked="0" layoutInCell="1" allowOverlap="1" wp14:anchorId="329D3918" wp14:editId="54A41221">
          <wp:simplePos x="0" y="0"/>
          <wp:positionH relativeFrom="page">
            <wp:posOffset>347345</wp:posOffset>
          </wp:positionH>
          <wp:positionV relativeFrom="page">
            <wp:align>center</wp:align>
          </wp:positionV>
          <wp:extent cx="3300984" cy="9427464"/>
          <wp:effectExtent l="0" t="0" r="0" b="2540"/>
          <wp:wrapNone/>
          <wp:docPr id="635537660" name="Imagen 635537660" descr="Mujer con algunos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A317" w14:textId="77777777" w:rsidR="006546D1" w:rsidRPr="006546D1" w:rsidRDefault="006546D1" w:rsidP="00EB47F9">
    <w:pPr>
      <w:pStyle w:val="Encabezado2"/>
      <w:rPr>
        <w:color w:val="F3A973" w:themeColor="accent6" w:themeTint="99"/>
        <w:sz w:val="16"/>
      </w:rPr>
    </w:pPr>
  </w:p>
  <w:p w14:paraId="6E265ACE" w14:textId="77777777" w:rsidR="006546D1" w:rsidRDefault="006546D1" w:rsidP="006546D1">
    <w:pPr>
      <w:pStyle w:val="Encabezado2"/>
      <w:rPr>
        <w:color w:val="773809" w:themeColor="accent6" w:themeShade="80"/>
        <w:sz w:val="16"/>
      </w:rPr>
    </w:pPr>
    <w:r w:rsidRPr="006546D1">
      <w:rPr>
        <w:noProof/>
        <w:color w:val="773809" w:themeColor="accent6" w:themeShade="80"/>
        <w:sz w:val="16"/>
      </w:rPr>
      <mc:AlternateContent>
        <mc:Choice Requires="wps">
          <w:drawing>
            <wp:anchor distT="0" distB="0" distL="118745" distR="118745" simplePos="0" relativeHeight="251677696" behindDoc="1" locked="0" layoutInCell="1" allowOverlap="0" wp14:anchorId="35584F9C" wp14:editId="17F2E26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val="0"/>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5BE51F67" w14:textId="77777777" w:rsidR="006546D1" w:rsidRDefault="006546D1">
                              <w:pPr>
                                <w:pStyle w:val="Encabezado"/>
                                <w:jc w:val="center"/>
                                <w:rPr>
                                  <w:caps w:val="0"/>
                                  <w:color w:val="FFFFFF" w:themeColor="background1"/>
                                </w:rPr>
                              </w:pPr>
                              <w:r>
                                <w:rPr>
                                  <w:caps w:val="0"/>
                                  <w:color w:val="FFFFFF" w:themeColor="background1"/>
                                </w:rPr>
                                <w:t>ESTATUTOS DE LA ENTIDAD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5584F9C" id="Rectángulo 197" o:spid="_x0000_s1026" style="position:absolute;margin-left:0;margin-top:0;width:468.5pt;height:21.3pt;z-index:-25163878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f0cda1 [3204]" stroked="f" strokeweight="1pt">
              <v:textbox style="mso-fit-shape-to-text:t">
                <w:txbxContent>
                  <w:sdt>
                    <w:sdtPr>
                      <w:rPr>
                        <w:caps w:val="0"/>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5BE51F67" w14:textId="77777777" w:rsidR="006546D1" w:rsidRDefault="006546D1">
                        <w:pPr>
                          <w:pStyle w:val="Encabezado"/>
                          <w:jc w:val="center"/>
                          <w:rPr>
                            <w:caps w:val="0"/>
                            <w:color w:val="FFFFFF" w:themeColor="background1"/>
                          </w:rPr>
                        </w:pPr>
                        <w:r>
                          <w:rPr>
                            <w:caps w:val="0"/>
                            <w:color w:val="FFFFFF" w:themeColor="background1"/>
                          </w:rPr>
                          <w:t>ESTATUTOS DE LA ENTIDAD</w:t>
                        </w:r>
                      </w:p>
                    </w:sdtContent>
                  </w:sdt>
                </w:txbxContent>
              </v:textbox>
              <w10:wrap type="square" anchorx="margin" anchory="page"/>
            </v:rect>
          </w:pict>
        </mc:Fallback>
      </mc:AlternateContent>
    </w:r>
    <w:r w:rsidRPr="006546D1">
      <w:rPr>
        <w:color w:val="773809" w:themeColor="accent6" w:themeShade="80"/>
        <w:sz w:val="16"/>
      </w:rPr>
      <w:t xml:space="preserve">Transportes Antonio Díaz Hernández S.L. </w:t>
    </w:r>
    <w:r>
      <w:rPr>
        <w:color w:val="773809" w:themeColor="accent6" w:themeShade="80"/>
        <w:sz w:val="16"/>
      </w:rPr>
      <w:t xml:space="preserve">                                                                                                    </w:t>
    </w:r>
    <w:r w:rsidRPr="006546D1">
      <w:rPr>
        <w:color w:val="773809" w:themeColor="accent6" w:themeShade="80"/>
        <w:sz w:val="16"/>
      </w:rPr>
      <w:t xml:space="preserve">Actualizado </w:t>
    </w:r>
    <w:r w:rsidR="00C82A19">
      <w:rPr>
        <w:color w:val="773809" w:themeColor="accent6" w:themeShade="80"/>
        <w:sz w:val="16"/>
      </w:rPr>
      <w:t>26</w:t>
    </w:r>
    <w:r w:rsidRPr="006546D1">
      <w:rPr>
        <w:color w:val="773809" w:themeColor="accent6" w:themeShade="80"/>
        <w:sz w:val="16"/>
      </w:rPr>
      <w:t xml:space="preserve"> de ju</w:t>
    </w:r>
    <w:r w:rsidR="00C82A19">
      <w:rPr>
        <w:color w:val="773809" w:themeColor="accent6" w:themeShade="80"/>
        <w:sz w:val="16"/>
      </w:rPr>
      <w:t>l</w:t>
    </w:r>
    <w:r w:rsidRPr="006546D1">
      <w:rPr>
        <w:color w:val="773809" w:themeColor="accent6" w:themeShade="80"/>
        <w:sz w:val="16"/>
      </w:rPr>
      <w:t>io de 202</w:t>
    </w:r>
    <w:r w:rsidR="00C82A19">
      <w:rPr>
        <w:color w:val="773809" w:themeColor="accent6" w:themeShade="80"/>
        <w:sz w:val="16"/>
      </w:rPr>
      <w:t>3</w:t>
    </w:r>
  </w:p>
  <w:p w14:paraId="50768C8B" w14:textId="77777777" w:rsidR="00C82A19" w:rsidRPr="00C82A19" w:rsidRDefault="00C82A19" w:rsidP="00C82A19"/>
  <w:p w14:paraId="6EFA8623" w14:textId="77777777" w:rsidR="006546D1" w:rsidRPr="006546D1" w:rsidRDefault="006546D1" w:rsidP="006546D1">
    <w:pPr>
      <w:rPr>
        <w:i/>
        <w:color w:val="773809" w:themeColor="accent6"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276807"/>
    <w:multiLevelType w:val="hybridMultilevel"/>
    <w:tmpl w:val="5C54646E"/>
    <w:lvl w:ilvl="0" w:tplc="5F4C6768">
      <w:start w:val="1"/>
      <w:numFmt w:val="decimal"/>
      <w:lvlText w:val="%1."/>
      <w:lvlJc w:val="left"/>
      <w:pPr>
        <w:ind w:left="720" w:hanging="360"/>
      </w:pPr>
      <w:rPr>
        <w:rFonts w:ascii="Times New Roman" w:eastAsiaTheme="minorHAnsi" w:hAnsi="Times New Roman" w:cs="Times New Roman"/>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4B446D"/>
    <w:multiLevelType w:val="hybridMultilevel"/>
    <w:tmpl w:val="0C546A62"/>
    <w:lvl w:ilvl="0" w:tplc="6DA84CA6">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90CF7"/>
    <w:multiLevelType w:val="hybridMultilevel"/>
    <w:tmpl w:val="A5BA83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6709076">
    <w:abstractNumId w:val="29"/>
  </w:num>
  <w:num w:numId="2" w16cid:durableId="1532067790">
    <w:abstractNumId w:val="38"/>
  </w:num>
  <w:num w:numId="3" w16cid:durableId="330766597">
    <w:abstractNumId w:val="19"/>
  </w:num>
  <w:num w:numId="4" w16cid:durableId="2051101388">
    <w:abstractNumId w:val="27"/>
  </w:num>
  <w:num w:numId="5" w16cid:durableId="1958757137">
    <w:abstractNumId w:val="15"/>
  </w:num>
  <w:num w:numId="6" w16cid:durableId="394011200">
    <w:abstractNumId w:val="8"/>
  </w:num>
  <w:num w:numId="7" w16cid:durableId="1481120617">
    <w:abstractNumId w:val="37"/>
  </w:num>
  <w:num w:numId="8" w16cid:durableId="2042589141">
    <w:abstractNumId w:val="14"/>
  </w:num>
  <w:num w:numId="9" w16cid:durableId="1047339468">
    <w:abstractNumId w:val="39"/>
  </w:num>
  <w:num w:numId="10" w16cid:durableId="18362571">
    <w:abstractNumId w:val="33"/>
  </w:num>
  <w:num w:numId="11" w16cid:durableId="1371803973">
    <w:abstractNumId w:val="4"/>
  </w:num>
  <w:num w:numId="12" w16cid:durableId="996226345">
    <w:abstractNumId w:val="11"/>
  </w:num>
  <w:num w:numId="13" w16cid:durableId="1114061798">
    <w:abstractNumId w:val="17"/>
  </w:num>
  <w:num w:numId="14" w16cid:durableId="2031640336">
    <w:abstractNumId w:val="26"/>
  </w:num>
  <w:num w:numId="15" w16cid:durableId="1007557143">
    <w:abstractNumId w:val="22"/>
  </w:num>
  <w:num w:numId="16" w16cid:durableId="1911767478">
    <w:abstractNumId w:val="7"/>
  </w:num>
  <w:num w:numId="17" w16cid:durableId="216823996">
    <w:abstractNumId w:val="28"/>
  </w:num>
  <w:num w:numId="18" w16cid:durableId="372728838">
    <w:abstractNumId w:val="40"/>
  </w:num>
  <w:num w:numId="19" w16cid:durableId="119156680">
    <w:abstractNumId w:val="10"/>
  </w:num>
  <w:num w:numId="20" w16cid:durableId="1521622023">
    <w:abstractNumId w:val="31"/>
  </w:num>
  <w:num w:numId="21" w16cid:durableId="154414619">
    <w:abstractNumId w:val="13"/>
  </w:num>
  <w:num w:numId="22" w16cid:durableId="1704019033">
    <w:abstractNumId w:val="23"/>
  </w:num>
  <w:num w:numId="23" w16cid:durableId="1782067714">
    <w:abstractNumId w:val="25"/>
  </w:num>
  <w:num w:numId="24" w16cid:durableId="1881629857">
    <w:abstractNumId w:val="21"/>
  </w:num>
  <w:num w:numId="25" w16cid:durableId="1683318823">
    <w:abstractNumId w:val="24"/>
  </w:num>
  <w:num w:numId="26" w16cid:durableId="1554349533">
    <w:abstractNumId w:val="9"/>
  </w:num>
  <w:num w:numId="27" w16cid:durableId="1073504823">
    <w:abstractNumId w:val="34"/>
  </w:num>
  <w:num w:numId="28" w16cid:durableId="958029401">
    <w:abstractNumId w:val="16"/>
  </w:num>
  <w:num w:numId="29" w16cid:durableId="1524005723">
    <w:abstractNumId w:val="6"/>
  </w:num>
  <w:num w:numId="30" w16cid:durableId="199124371">
    <w:abstractNumId w:val="20"/>
  </w:num>
  <w:num w:numId="31" w16cid:durableId="1183473468">
    <w:abstractNumId w:val="5"/>
  </w:num>
  <w:num w:numId="32" w16cid:durableId="1862433203">
    <w:abstractNumId w:val="30"/>
  </w:num>
  <w:num w:numId="33" w16cid:durableId="2093770249">
    <w:abstractNumId w:val="32"/>
  </w:num>
  <w:num w:numId="34" w16cid:durableId="463305827">
    <w:abstractNumId w:val="3"/>
  </w:num>
  <w:num w:numId="35" w16cid:durableId="1837258121">
    <w:abstractNumId w:val="1"/>
  </w:num>
  <w:num w:numId="36" w16cid:durableId="1336491961">
    <w:abstractNumId w:val="2"/>
  </w:num>
  <w:num w:numId="37" w16cid:durableId="185291593">
    <w:abstractNumId w:val="0"/>
  </w:num>
  <w:num w:numId="38" w16cid:durableId="873807247">
    <w:abstractNumId w:val="36"/>
  </w:num>
  <w:num w:numId="39" w16cid:durableId="389770820">
    <w:abstractNumId w:val="12"/>
  </w:num>
  <w:num w:numId="40" w16cid:durableId="2143231145">
    <w:abstractNumId w:val="18"/>
  </w:num>
  <w:num w:numId="41" w16cid:durableId="777872234">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162"/>
    <w:rsid w:val="0000092E"/>
    <w:rsid w:val="000063AA"/>
    <w:rsid w:val="00012A83"/>
    <w:rsid w:val="00017C3C"/>
    <w:rsid w:val="00021F2E"/>
    <w:rsid w:val="00023F87"/>
    <w:rsid w:val="0002643D"/>
    <w:rsid w:val="00026EAE"/>
    <w:rsid w:val="0003123C"/>
    <w:rsid w:val="00032A10"/>
    <w:rsid w:val="00043FFE"/>
    <w:rsid w:val="00044074"/>
    <w:rsid w:val="0004430C"/>
    <w:rsid w:val="000518F6"/>
    <w:rsid w:val="00066DE2"/>
    <w:rsid w:val="00077931"/>
    <w:rsid w:val="00084E91"/>
    <w:rsid w:val="000900B6"/>
    <w:rsid w:val="000A649E"/>
    <w:rsid w:val="000A7626"/>
    <w:rsid w:val="000B53EB"/>
    <w:rsid w:val="000B5DA2"/>
    <w:rsid w:val="000C1C28"/>
    <w:rsid w:val="000C5872"/>
    <w:rsid w:val="000E0979"/>
    <w:rsid w:val="000E1544"/>
    <w:rsid w:val="001155CE"/>
    <w:rsid w:val="001225D9"/>
    <w:rsid w:val="00124370"/>
    <w:rsid w:val="00145057"/>
    <w:rsid w:val="00157730"/>
    <w:rsid w:val="00160392"/>
    <w:rsid w:val="00164282"/>
    <w:rsid w:val="00165238"/>
    <w:rsid w:val="0018425C"/>
    <w:rsid w:val="001A5429"/>
    <w:rsid w:val="001B1DAF"/>
    <w:rsid w:val="001C7F44"/>
    <w:rsid w:val="001D1C22"/>
    <w:rsid w:val="001E11F1"/>
    <w:rsid w:val="001E1E58"/>
    <w:rsid w:val="001F5E9D"/>
    <w:rsid w:val="00206719"/>
    <w:rsid w:val="00212B1B"/>
    <w:rsid w:val="00215D75"/>
    <w:rsid w:val="0023424E"/>
    <w:rsid w:val="00240312"/>
    <w:rsid w:val="002412E7"/>
    <w:rsid w:val="00247B17"/>
    <w:rsid w:val="00252E4A"/>
    <w:rsid w:val="002642A8"/>
    <w:rsid w:val="0026637B"/>
    <w:rsid w:val="00277907"/>
    <w:rsid w:val="002848C4"/>
    <w:rsid w:val="002A137B"/>
    <w:rsid w:val="002E2F13"/>
    <w:rsid w:val="002F32B3"/>
    <w:rsid w:val="0031130D"/>
    <w:rsid w:val="00314A6F"/>
    <w:rsid w:val="003223FB"/>
    <w:rsid w:val="0032440C"/>
    <w:rsid w:val="00334394"/>
    <w:rsid w:val="00345880"/>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16235"/>
    <w:rsid w:val="004211AF"/>
    <w:rsid w:val="00423A18"/>
    <w:rsid w:val="004262DD"/>
    <w:rsid w:val="0042646F"/>
    <w:rsid w:val="0043304E"/>
    <w:rsid w:val="00435096"/>
    <w:rsid w:val="00440BF7"/>
    <w:rsid w:val="004411FB"/>
    <w:rsid w:val="00443212"/>
    <w:rsid w:val="004567E6"/>
    <w:rsid w:val="00493EC0"/>
    <w:rsid w:val="00495909"/>
    <w:rsid w:val="004A3042"/>
    <w:rsid w:val="004A4D8C"/>
    <w:rsid w:val="004B5251"/>
    <w:rsid w:val="004C7B3E"/>
    <w:rsid w:val="00504094"/>
    <w:rsid w:val="00513832"/>
    <w:rsid w:val="00521253"/>
    <w:rsid w:val="00526C37"/>
    <w:rsid w:val="00533047"/>
    <w:rsid w:val="0054733E"/>
    <w:rsid w:val="00570410"/>
    <w:rsid w:val="00571D2D"/>
    <w:rsid w:val="00577B45"/>
    <w:rsid w:val="00582502"/>
    <w:rsid w:val="005919AF"/>
    <w:rsid w:val="005A20E2"/>
    <w:rsid w:val="005B5B61"/>
    <w:rsid w:val="005B6A1A"/>
    <w:rsid w:val="005C7835"/>
    <w:rsid w:val="005D2146"/>
    <w:rsid w:val="005F6388"/>
    <w:rsid w:val="00614293"/>
    <w:rsid w:val="00614452"/>
    <w:rsid w:val="00627162"/>
    <w:rsid w:val="006329E1"/>
    <w:rsid w:val="00633E73"/>
    <w:rsid w:val="00647428"/>
    <w:rsid w:val="006546D1"/>
    <w:rsid w:val="00655308"/>
    <w:rsid w:val="00664450"/>
    <w:rsid w:val="00675E94"/>
    <w:rsid w:val="006936EB"/>
    <w:rsid w:val="006A523B"/>
    <w:rsid w:val="006B2383"/>
    <w:rsid w:val="006D0144"/>
    <w:rsid w:val="006D510F"/>
    <w:rsid w:val="006E3FC8"/>
    <w:rsid w:val="006E523A"/>
    <w:rsid w:val="006F35BA"/>
    <w:rsid w:val="00707756"/>
    <w:rsid w:val="007152E3"/>
    <w:rsid w:val="007157EF"/>
    <w:rsid w:val="00730BAF"/>
    <w:rsid w:val="0073670F"/>
    <w:rsid w:val="00740FCE"/>
    <w:rsid w:val="00753E67"/>
    <w:rsid w:val="007979C9"/>
    <w:rsid w:val="007A1D25"/>
    <w:rsid w:val="007B17C4"/>
    <w:rsid w:val="007B1F5A"/>
    <w:rsid w:val="007B3AB6"/>
    <w:rsid w:val="007B5AFF"/>
    <w:rsid w:val="007C136F"/>
    <w:rsid w:val="007C5AF4"/>
    <w:rsid w:val="007D34C8"/>
    <w:rsid w:val="007D5767"/>
    <w:rsid w:val="007F793B"/>
    <w:rsid w:val="00807B66"/>
    <w:rsid w:val="00810DF6"/>
    <w:rsid w:val="00813EC8"/>
    <w:rsid w:val="00817F8C"/>
    <w:rsid w:val="0083428B"/>
    <w:rsid w:val="008430FC"/>
    <w:rsid w:val="00866464"/>
    <w:rsid w:val="00876F99"/>
    <w:rsid w:val="00877A44"/>
    <w:rsid w:val="008820B3"/>
    <w:rsid w:val="00886169"/>
    <w:rsid w:val="0088799C"/>
    <w:rsid w:val="008925FC"/>
    <w:rsid w:val="008965F6"/>
    <w:rsid w:val="008A2B5E"/>
    <w:rsid w:val="008B68F2"/>
    <w:rsid w:val="008C7DF9"/>
    <w:rsid w:val="008D3386"/>
    <w:rsid w:val="008D3518"/>
    <w:rsid w:val="008F704C"/>
    <w:rsid w:val="0090206C"/>
    <w:rsid w:val="00902998"/>
    <w:rsid w:val="00912C1B"/>
    <w:rsid w:val="0092125E"/>
    <w:rsid w:val="009227FE"/>
    <w:rsid w:val="00924319"/>
    <w:rsid w:val="00952A7A"/>
    <w:rsid w:val="00974BF8"/>
    <w:rsid w:val="00982289"/>
    <w:rsid w:val="009A3B33"/>
    <w:rsid w:val="009A45A0"/>
    <w:rsid w:val="009A4FEA"/>
    <w:rsid w:val="009B35B5"/>
    <w:rsid w:val="009B4773"/>
    <w:rsid w:val="009B592F"/>
    <w:rsid w:val="009B604B"/>
    <w:rsid w:val="009C018F"/>
    <w:rsid w:val="009D2556"/>
    <w:rsid w:val="009D66D0"/>
    <w:rsid w:val="009E55E1"/>
    <w:rsid w:val="00A22A05"/>
    <w:rsid w:val="00A34F68"/>
    <w:rsid w:val="00A44EEF"/>
    <w:rsid w:val="00A630FD"/>
    <w:rsid w:val="00A74908"/>
    <w:rsid w:val="00A91213"/>
    <w:rsid w:val="00A960DC"/>
    <w:rsid w:val="00A9621B"/>
    <w:rsid w:val="00AA29B1"/>
    <w:rsid w:val="00AA66D7"/>
    <w:rsid w:val="00AC3653"/>
    <w:rsid w:val="00AE0241"/>
    <w:rsid w:val="00AE5008"/>
    <w:rsid w:val="00AE7D46"/>
    <w:rsid w:val="00AF6628"/>
    <w:rsid w:val="00B26302"/>
    <w:rsid w:val="00B37B3B"/>
    <w:rsid w:val="00B44C47"/>
    <w:rsid w:val="00B524A3"/>
    <w:rsid w:val="00B5571D"/>
    <w:rsid w:val="00B57756"/>
    <w:rsid w:val="00B57F4F"/>
    <w:rsid w:val="00B76263"/>
    <w:rsid w:val="00B7636D"/>
    <w:rsid w:val="00B76A57"/>
    <w:rsid w:val="00B80CF1"/>
    <w:rsid w:val="00BA2A38"/>
    <w:rsid w:val="00BA31C4"/>
    <w:rsid w:val="00BA3E51"/>
    <w:rsid w:val="00BB02E6"/>
    <w:rsid w:val="00BB18F7"/>
    <w:rsid w:val="00BD0C60"/>
    <w:rsid w:val="00BE32A4"/>
    <w:rsid w:val="00BE6A39"/>
    <w:rsid w:val="00C12C08"/>
    <w:rsid w:val="00C16D26"/>
    <w:rsid w:val="00C17BCF"/>
    <w:rsid w:val="00C3246A"/>
    <w:rsid w:val="00C33B08"/>
    <w:rsid w:val="00C3742F"/>
    <w:rsid w:val="00C46C8B"/>
    <w:rsid w:val="00C65564"/>
    <w:rsid w:val="00C82A19"/>
    <w:rsid w:val="00CA223E"/>
    <w:rsid w:val="00CA61D8"/>
    <w:rsid w:val="00CD1D98"/>
    <w:rsid w:val="00CF1267"/>
    <w:rsid w:val="00D13200"/>
    <w:rsid w:val="00D26769"/>
    <w:rsid w:val="00D271A6"/>
    <w:rsid w:val="00D27AF8"/>
    <w:rsid w:val="00D437E5"/>
    <w:rsid w:val="00D54849"/>
    <w:rsid w:val="00D6543F"/>
    <w:rsid w:val="00D74E0C"/>
    <w:rsid w:val="00D84F6D"/>
    <w:rsid w:val="00D86A0A"/>
    <w:rsid w:val="00D879AB"/>
    <w:rsid w:val="00D94688"/>
    <w:rsid w:val="00DB5A2E"/>
    <w:rsid w:val="00DC0528"/>
    <w:rsid w:val="00DC1104"/>
    <w:rsid w:val="00DC3A45"/>
    <w:rsid w:val="00DC7466"/>
    <w:rsid w:val="00DC7E1C"/>
    <w:rsid w:val="00DD37E9"/>
    <w:rsid w:val="00DE65A2"/>
    <w:rsid w:val="00DF2DCC"/>
    <w:rsid w:val="00E01D0E"/>
    <w:rsid w:val="00E0313D"/>
    <w:rsid w:val="00E0585C"/>
    <w:rsid w:val="00E10C13"/>
    <w:rsid w:val="00E16215"/>
    <w:rsid w:val="00E31650"/>
    <w:rsid w:val="00E35169"/>
    <w:rsid w:val="00E374C2"/>
    <w:rsid w:val="00E404DF"/>
    <w:rsid w:val="00E53724"/>
    <w:rsid w:val="00E552C8"/>
    <w:rsid w:val="00E75006"/>
    <w:rsid w:val="00E757A0"/>
    <w:rsid w:val="00E84350"/>
    <w:rsid w:val="00E857E2"/>
    <w:rsid w:val="00E85863"/>
    <w:rsid w:val="00E91AE4"/>
    <w:rsid w:val="00EA431D"/>
    <w:rsid w:val="00EA6AFC"/>
    <w:rsid w:val="00EB47F9"/>
    <w:rsid w:val="00EC4BCD"/>
    <w:rsid w:val="00F05086"/>
    <w:rsid w:val="00F13970"/>
    <w:rsid w:val="00F20CA8"/>
    <w:rsid w:val="00F273EA"/>
    <w:rsid w:val="00F33F5E"/>
    <w:rsid w:val="00F53A40"/>
    <w:rsid w:val="00F60840"/>
    <w:rsid w:val="00F75B86"/>
    <w:rsid w:val="00F77933"/>
    <w:rsid w:val="00F8411A"/>
    <w:rsid w:val="00FA0D95"/>
    <w:rsid w:val="00FC1405"/>
    <w:rsid w:val="00FC51DF"/>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95D21"/>
  <w15:chartTrackingRefBased/>
  <w15:docId w15:val="{45286D4D-C744-4473-B9E0-05AA2FA5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4"/>
        <w:szCs w:val="24"/>
        <w:lang w:val="es-E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07"/>
    <w:pPr>
      <w:spacing w:before="0" w:after="0"/>
    </w:pPr>
    <w:rPr>
      <w:sz w:val="23"/>
    </w:rPr>
  </w:style>
  <w:style w:type="paragraph" w:styleId="Ttulo1">
    <w:name w:val="heading 1"/>
    <w:basedOn w:val="Normal"/>
    <w:next w:val="Normal"/>
    <w:link w:val="Ttulo1C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tulo2">
    <w:name w:val="heading 2"/>
    <w:basedOn w:val="Normal"/>
    <w:next w:val="Normal"/>
    <w:link w:val="Ttulo2Car"/>
    <w:uiPriority w:val="9"/>
    <w:qFormat/>
    <w:rsid w:val="00C16D26"/>
    <w:pPr>
      <w:spacing w:after="60" w:line="240" w:lineRule="auto"/>
      <w:outlineLvl w:val="1"/>
    </w:pPr>
    <w:rPr>
      <w:rFonts w:asciiTheme="majorHAnsi" w:hAnsiTheme="majorHAnsi"/>
      <w:b/>
      <w:color w:val="D1740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outlineLvl w:val="2"/>
    </w:pPr>
    <w:rPr>
      <w:rFonts w:asciiTheme="majorHAnsi" w:eastAsiaTheme="majorEastAsia" w:hAnsiTheme="majorHAnsi" w:cstheme="majorBidi"/>
      <w:color w:val="AC6C1B" w:themeColor="accent1" w:themeShade="7F"/>
    </w:rPr>
  </w:style>
  <w:style w:type="paragraph" w:styleId="Ttulo4">
    <w:name w:val="heading 4"/>
    <w:basedOn w:val="Normal"/>
    <w:next w:val="Normal"/>
    <w:link w:val="Ttulo4Car"/>
    <w:uiPriority w:val="9"/>
    <w:semiHidden/>
    <w:qFormat/>
    <w:rsid w:val="001A5429"/>
    <w:pPr>
      <w:keepNext/>
      <w:keepLines/>
      <w:spacing w:before="40"/>
      <w:outlineLvl w:val="3"/>
    </w:pPr>
    <w:rPr>
      <w:rFonts w:asciiTheme="majorHAnsi" w:eastAsiaTheme="majorEastAsia" w:hAnsiTheme="majorHAnsi" w:cstheme="majorBidi"/>
      <w:i/>
      <w:iCs/>
      <w:color w:val="E29E4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B47F9"/>
    <w:rPr>
      <w:rFonts w:asciiTheme="majorHAnsi" w:hAnsiTheme="majorHAnsi"/>
      <w:b/>
      <w:caps/>
      <w:color w:val="107082" w:themeColor="accent2"/>
      <w:sz w:val="28"/>
    </w:rPr>
  </w:style>
  <w:style w:type="character" w:customStyle="1" w:styleId="EncabezadoCar">
    <w:name w:val="Encabezado Car"/>
    <w:basedOn w:val="Fuentedeprrafopredeter"/>
    <w:link w:val="Encabezado"/>
    <w:uiPriority w:val="99"/>
    <w:rsid w:val="00EB47F9"/>
    <w:rPr>
      <w:rFonts w:asciiTheme="majorHAnsi" w:hAnsiTheme="majorHAnsi"/>
      <w:b/>
      <w:caps/>
      <w:color w:val="107082" w:themeColor="accent2"/>
      <w:sz w:val="28"/>
    </w:rPr>
  </w:style>
  <w:style w:type="paragraph" w:styleId="Piedepgina">
    <w:name w:val="footer"/>
    <w:basedOn w:val="Normal"/>
    <w:link w:val="PiedepginaCar"/>
    <w:uiPriority w:val="99"/>
    <w:rsid w:val="00F8411A"/>
    <w:pPr>
      <w:pBdr>
        <w:top w:val="single" w:sz="8" w:space="1" w:color="F0CDA1" w:themeColor="accent1"/>
      </w:pBdr>
      <w:tabs>
        <w:tab w:val="right" w:pos="10080"/>
      </w:tabs>
      <w:spacing w:line="240" w:lineRule="auto"/>
    </w:pPr>
    <w:rPr>
      <w:sz w:val="18"/>
    </w:rPr>
  </w:style>
  <w:style w:type="character" w:customStyle="1" w:styleId="PiedepginaCar">
    <w:name w:val="Pie de página Car"/>
    <w:basedOn w:val="Fuentedeprrafopredeter"/>
    <w:link w:val="Piedepgina"/>
    <w:uiPriority w:val="99"/>
    <w:rsid w:val="00347AF5"/>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813EC8"/>
    <w:pPr>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F33F5E"/>
    <w:pPr>
      <w:numPr>
        <w:ilvl w:val="1"/>
      </w:numPr>
      <w:jc w:val="center"/>
    </w:pPr>
    <w:rPr>
      <w:rFonts w:eastAsiaTheme="minorEastAsia"/>
      <w:b/>
      <w:i/>
      <w:color w:val="F0CDA1" w:themeColor="accent1"/>
      <w:spacing w:val="15"/>
      <w:sz w:val="48"/>
    </w:rPr>
  </w:style>
  <w:style w:type="character" w:customStyle="1" w:styleId="SubttuloCar">
    <w:name w:val="Subtítulo Car"/>
    <w:basedOn w:val="Fuentedeprrafopredeter"/>
    <w:link w:val="Subttulo"/>
    <w:uiPriority w:val="11"/>
    <w:rsid w:val="00F33F5E"/>
    <w:rPr>
      <w:rFonts w:eastAsiaTheme="minorEastAsia"/>
      <w:b/>
      <w:i/>
      <w:color w:val="F0CDA1" w:themeColor="accent1"/>
      <w:spacing w:val="15"/>
      <w:sz w:val="48"/>
    </w:rPr>
  </w:style>
  <w:style w:type="character" w:customStyle="1" w:styleId="Ttulo1Car">
    <w:name w:val="Título 1 Car"/>
    <w:basedOn w:val="Fuentedeprrafopredeter"/>
    <w:link w:val="Ttulo1"/>
    <w:uiPriority w:val="9"/>
    <w:rsid w:val="00E404DF"/>
    <w:rPr>
      <w:rFonts w:asciiTheme="majorHAnsi" w:eastAsiaTheme="majorEastAsia" w:hAnsiTheme="majorHAnsi" w:cstheme="majorBidi"/>
      <w:b/>
      <w:caps/>
      <w:color w:val="107082"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34"/>
    <w:semiHidden/>
    <w:qFormat/>
    <w:rsid w:val="005D2146"/>
    <w:pPr>
      <w:ind w:left="720"/>
      <w:contextualSpacing/>
    </w:pPr>
  </w:style>
  <w:style w:type="character" w:styleId="nfasissutil">
    <w:name w:val="Subtle Emphasis"/>
    <w:uiPriority w:val="19"/>
    <w:qFormat/>
    <w:rsid w:val="00E85863"/>
    <w:rPr>
      <w:rFonts w:asciiTheme="majorHAnsi" w:hAnsiTheme="majorHAnsi"/>
      <w:b/>
      <w:i w:val="0"/>
      <w:color w:val="107082" w:themeColor="accent2"/>
      <w:sz w:val="28"/>
    </w:rPr>
  </w:style>
  <w:style w:type="character" w:styleId="nfasis">
    <w:name w:val="Emphasis"/>
    <w:uiPriority w:val="20"/>
    <w:qFormat/>
    <w:rsid w:val="00F33F5E"/>
    <w:rPr>
      <w:rFonts w:cstheme="minorHAnsi"/>
      <w:i/>
      <w:color w:val="331D01"/>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C16D26"/>
    <w:rPr>
      <w:rFonts w:asciiTheme="majorHAnsi" w:hAnsiTheme="majorHAnsi"/>
      <w:b/>
      <w:color w:val="D1740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E29E4A" w:themeColor="accent1" w:themeShade="BF"/>
      <w:sz w:val="24"/>
    </w:rPr>
  </w:style>
  <w:style w:type="paragraph" w:styleId="TtuloTDC">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DC1">
    <w:name w:val="toc 1"/>
    <w:basedOn w:val="Normal"/>
    <w:next w:val="Normal"/>
    <w:autoRedefine/>
    <w:uiPriority w:val="39"/>
    <w:rsid w:val="001E1E58"/>
    <w:pPr>
      <w:spacing w:after="100"/>
    </w:pPr>
  </w:style>
  <w:style w:type="character" w:styleId="Hipervnculo">
    <w:name w:val="Hyperlink"/>
    <w:basedOn w:val="Fuentedeprrafopredeter"/>
    <w:uiPriority w:val="99"/>
    <w:unhideWhenUsed/>
    <w:rsid w:val="001E1E58"/>
    <w:rPr>
      <w:color w:val="000000"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rPr>
  </w:style>
  <w:style w:type="paragraph" w:styleId="Listaconvietas">
    <w:name w:val="List Bullet"/>
    <w:basedOn w:val="Normal"/>
    <w:uiPriority w:val="99"/>
    <w:rsid w:val="0003123C"/>
    <w:pPr>
      <w:numPr>
        <w:numId w:val="16"/>
      </w:numPr>
      <w:spacing w:after="200" w:line="276" w:lineRule="auto"/>
      <w:ind w:left="340" w:hanging="340"/>
    </w:pPr>
  </w:style>
  <w:style w:type="paragraph" w:styleId="Listaconnmeros">
    <w:name w:val="List Number"/>
    <w:basedOn w:val="Normal"/>
    <w:uiPriority w:val="99"/>
    <w:rsid w:val="0003123C"/>
    <w:pPr>
      <w:numPr>
        <w:numId w:val="32"/>
      </w:numPr>
      <w:spacing w:after="200" w:line="276" w:lineRule="auto"/>
      <w:ind w:left="340" w:hanging="340"/>
    </w:pPr>
  </w:style>
  <w:style w:type="character" w:styleId="Textoennegrita">
    <w:name w:val="Strong"/>
    <w:basedOn w:val="Fuentedeprrafopredeter"/>
    <w:uiPriority w:val="22"/>
    <w:semiHidden/>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35"/>
      </w:numPr>
    </w:pPr>
  </w:style>
  <w:style w:type="paragraph" w:customStyle="1" w:styleId="Ttulodegrfico1">
    <w:name w:val="Título de gráfico 1"/>
    <w:basedOn w:val="Normal"/>
    <w:qFormat/>
    <w:rsid w:val="008965F6"/>
    <w:pPr>
      <w:spacing w:after="60" w:line="240" w:lineRule="auto"/>
    </w:pPr>
    <w:rPr>
      <w:b/>
      <w:color w:val="054854" w:themeColor="accent3"/>
    </w:rPr>
  </w:style>
  <w:style w:type="paragraph" w:customStyle="1" w:styleId="Ttulodegrfico2">
    <w:name w:val="Título de gráfico 2"/>
    <w:basedOn w:val="Normal"/>
    <w:qFormat/>
    <w:rsid w:val="00664450"/>
    <w:pPr>
      <w:spacing w:after="60" w:line="240" w:lineRule="auto"/>
    </w:pPr>
    <w:rPr>
      <w:b/>
      <w:color w:val="F99927" w:themeColor="accent5"/>
    </w:rPr>
  </w:style>
  <w:style w:type="paragraph" w:customStyle="1" w:styleId="Ttulodegrfico3">
    <w:name w:val="Título de gráfico 3"/>
    <w:basedOn w:val="Normal"/>
    <w:qFormat/>
    <w:rsid w:val="00664450"/>
    <w:pPr>
      <w:spacing w:after="60" w:line="240" w:lineRule="auto"/>
    </w:pPr>
    <w:rPr>
      <w:b/>
      <w:color w:val="EC7216" w:themeColor="accent6"/>
    </w:rPr>
  </w:style>
  <w:style w:type="paragraph" w:customStyle="1" w:styleId="Ttulodegrfico4">
    <w:name w:val="Título de gráfico 4"/>
    <w:basedOn w:val="Normal"/>
    <w:qFormat/>
    <w:rsid w:val="008965F6"/>
    <w:pPr>
      <w:spacing w:after="60" w:line="240" w:lineRule="auto"/>
    </w:pPr>
    <w:rPr>
      <w:b/>
      <w:color w:val="107082" w:themeColor="accent2"/>
    </w:rPr>
  </w:style>
  <w:style w:type="paragraph" w:customStyle="1" w:styleId="Vietadegrfico">
    <w:name w:val="Viñeta de gráfico"/>
    <w:basedOn w:val="Normal"/>
    <w:qFormat/>
    <w:rsid w:val="008965F6"/>
    <w:pPr>
      <w:numPr>
        <w:numId w:val="28"/>
      </w:numPr>
      <w:spacing w:line="216" w:lineRule="auto"/>
      <w:ind w:left="284" w:hanging="284"/>
    </w:pPr>
    <w:rPr>
      <w:sz w:val="20"/>
    </w:rPr>
  </w:style>
  <w:style w:type="paragraph" w:customStyle="1" w:styleId="Vietadegrfico2">
    <w:name w:val="Viñeta de gráfico 2"/>
    <w:basedOn w:val="Normal"/>
    <w:qFormat/>
    <w:rsid w:val="008965F6"/>
    <w:pPr>
      <w:numPr>
        <w:numId w:val="30"/>
      </w:numPr>
      <w:spacing w:line="216" w:lineRule="auto"/>
      <w:ind w:left="284" w:hanging="284"/>
    </w:pPr>
    <w:rPr>
      <w:sz w:val="20"/>
    </w:rPr>
  </w:style>
  <w:style w:type="paragraph" w:customStyle="1" w:styleId="Vietadegrfico3">
    <w:name w:val="Viñeta de gráfico 3"/>
    <w:basedOn w:val="Normal"/>
    <w:qFormat/>
    <w:rsid w:val="008965F6"/>
    <w:pPr>
      <w:numPr>
        <w:numId w:val="29"/>
      </w:numPr>
      <w:spacing w:line="216" w:lineRule="auto"/>
      <w:ind w:left="284" w:hanging="284"/>
    </w:pPr>
    <w:rPr>
      <w:sz w:val="20"/>
    </w:rPr>
  </w:style>
  <w:style w:type="paragraph" w:customStyle="1" w:styleId="Vietadegrfico4">
    <w:name w:val="Viñeta de gráfico 4"/>
    <w:basedOn w:val="Normal"/>
    <w:qFormat/>
    <w:rsid w:val="008965F6"/>
    <w:pPr>
      <w:numPr>
        <w:numId w:val="31"/>
      </w:numPr>
      <w:spacing w:line="240" w:lineRule="auto"/>
      <w:ind w:left="284" w:hanging="284"/>
    </w:pPr>
    <w:rPr>
      <w:sz w:val="20"/>
    </w:rPr>
  </w:style>
  <w:style w:type="paragraph" w:customStyle="1" w:styleId="Textodelatabla">
    <w:name w:val="Texto de la tabla"/>
    <w:basedOn w:val="Normal"/>
    <w:next w:val="Normal"/>
    <w:qFormat/>
    <w:rsid w:val="00FC51DF"/>
    <w:pPr>
      <w:spacing w:line="240" w:lineRule="auto"/>
    </w:pPr>
    <w:rPr>
      <w:sz w:val="16"/>
    </w:rPr>
  </w:style>
  <w:style w:type="paragraph" w:customStyle="1" w:styleId="Encabezadodelatabla">
    <w:name w:val="Encabezado de la tabla"/>
    <w:basedOn w:val="Normal"/>
    <w:qFormat/>
    <w:rsid w:val="00D271A6"/>
    <w:pPr>
      <w:spacing w:line="216" w:lineRule="auto"/>
      <w:ind w:left="85"/>
    </w:pPr>
    <w:rPr>
      <w:b/>
      <w:color w:val="FFFFFF" w:themeColor="background1"/>
      <w:sz w:val="16"/>
      <w:szCs w:val="18"/>
    </w:rPr>
  </w:style>
  <w:style w:type="paragraph" w:customStyle="1" w:styleId="Encabezado2">
    <w:name w:val="Encabezado2"/>
    <w:basedOn w:val="Normal"/>
    <w:next w:val="Normal"/>
    <w:link w:val="Caracteresdelencabezado2"/>
    <w:qFormat/>
    <w:rsid w:val="00BA3E51"/>
    <w:rPr>
      <w:i/>
    </w:rPr>
  </w:style>
  <w:style w:type="paragraph" w:customStyle="1" w:styleId="Totaldelatabla">
    <w:name w:val="Total de la tabla"/>
    <w:basedOn w:val="Normal"/>
    <w:next w:val="Normal"/>
    <w:link w:val="Totaldecaracteresdelatabla"/>
    <w:qFormat/>
    <w:rsid w:val="00FC51DF"/>
    <w:pPr>
      <w:spacing w:line="256" w:lineRule="auto"/>
    </w:pPr>
    <w:rPr>
      <w:rFonts w:ascii="Arial" w:eastAsia="Arial" w:hAnsi="Arial" w:cs="Times New Roman"/>
      <w:b/>
      <w:bCs/>
      <w:caps/>
      <w:color w:val="404040" w:themeColor="text1" w:themeTint="BF"/>
      <w:sz w:val="16"/>
      <w:szCs w:val="22"/>
    </w:rPr>
  </w:style>
  <w:style w:type="character" w:customStyle="1" w:styleId="Caracteresdelencabezado2">
    <w:name w:val="Caracteres del encabezado2"/>
    <w:basedOn w:val="Fuentedeprrafopredeter"/>
    <w:link w:val="Encabezado2"/>
    <w:rsid w:val="00BA3E51"/>
    <w:rPr>
      <w:i/>
    </w:rPr>
  </w:style>
  <w:style w:type="character" w:customStyle="1" w:styleId="Totaldecaracteresdelatabla">
    <w:name w:val="Total de caracteres de la tabla"/>
    <w:basedOn w:val="Fuentedeprrafopredeter"/>
    <w:link w:val="Totaldelatabla"/>
    <w:rsid w:val="00FC51DF"/>
    <w:rPr>
      <w:rFonts w:ascii="Arial" w:eastAsia="Arial" w:hAnsi="Arial" w:cs="Times New Roman"/>
      <w:b/>
      <w:bCs/>
      <w:caps/>
      <w:color w:val="404040" w:themeColor="text1" w:themeTint="BF"/>
      <w:sz w:val="16"/>
      <w:szCs w:val="22"/>
    </w:rPr>
  </w:style>
  <w:style w:type="paragraph" w:customStyle="1" w:styleId="Textodetablaaladerecha">
    <w:name w:val="Texto de tabla a la derecha"/>
    <w:basedOn w:val="Normal"/>
    <w:next w:val="Normal"/>
    <w:link w:val="Textodetablacaracteresaladerecha"/>
    <w:qFormat/>
    <w:rsid w:val="00D271A6"/>
    <w:pPr>
      <w:spacing w:line="240" w:lineRule="auto"/>
      <w:jc w:val="right"/>
    </w:pPr>
    <w:rPr>
      <w:sz w:val="16"/>
    </w:rPr>
  </w:style>
  <w:style w:type="paragraph" w:customStyle="1" w:styleId="Textodetablaennegrita">
    <w:name w:val="Texto de tabla en negrita"/>
    <w:basedOn w:val="Normal"/>
    <w:next w:val="Normal"/>
    <w:link w:val="Textodetablacaracteresennegrita"/>
    <w:qFormat/>
    <w:rsid w:val="00D271A6"/>
    <w:pPr>
      <w:spacing w:line="240" w:lineRule="auto"/>
    </w:pPr>
    <w:rPr>
      <w:b/>
      <w:sz w:val="16"/>
    </w:rPr>
  </w:style>
  <w:style w:type="character" w:customStyle="1" w:styleId="Textodetablacaracteresaladerecha">
    <w:name w:val="Texto de tabla caracteres a la derecha"/>
    <w:basedOn w:val="Fuentedeprrafopredeter"/>
    <w:link w:val="Textodetablaaladerecha"/>
    <w:rsid w:val="00D271A6"/>
    <w:rPr>
      <w:sz w:val="16"/>
    </w:rPr>
  </w:style>
  <w:style w:type="character" w:customStyle="1" w:styleId="Textodetablacaracteresennegrita">
    <w:name w:val="Texto de tabla caracteres en negrita"/>
    <w:basedOn w:val="Fuentedeprrafopredeter"/>
    <w:link w:val="Textodetablaennegrita"/>
    <w:rsid w:val="00D271A6"/>
    <w:rPr>
      <w:b/>
      <w:sz w:val="16"/>
    </w:rPr>
  </w:style>
  <w:style w:type="character" w:customStyle="1" w:styleId="Textodemarcadordeposicin">
    <w:name w:val="Texto de marcador de posición"/>
    <w:basedOn w:val="Fuentedeprrafopredeter"/>
    <w:uiPriority w:val="99"/>
    <w:semiHidden/>
    <w:rsid w:val="00D84F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hyperlink" Target="mailto:Transparencia.tadh@grupo1844.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Plantillas\Plan%20de%20negocios%20dom&#233;st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EDB065A9D74C2087F4D81E2DFC43B3"/>
        <w:category>
          <w:name w:val="General"/>
          <w:gallery w:val="placeholder"/>
        </w:category>
        <w:types>
          <w:type w:val="bbPlcHdr"/>
        </w:types>
        <w:behaviors>
          <w:behavior w:val="content"/>
        </w:behaviors>
        <w:guid w:val="{5C08C263-2759-4064-B2A9-A1A13FC34371}"/>
      </w:docPartPr>
      <w:docPartBody>
        <w:p w:rsidR="00277A5C" w:rsidRDefault="00277A5C" w:rsidP="00277A5C">
          <w:pPr>
            <w:pStyle w:val="8AEDB065A9D74C2087F4D81E2DFC43B3"/>
          </w:pPr>
          <w:r w:rsidRPr="00C16D26">
            <w:rPr>
              <w:noProof/>
              <w:lang w:bidi="es-ES"/>
            </w:rPr>
            <w:t>DESDE CASA</w:t>
          </w:r>
        </w:p>
      </w:docPartBody>
    </w:docPart>
    <w:docPart>
      <w:docPartPr>
        <w:name w:val="1A54D2133479483C8E7DAB7394DC21F1"/>
        <w:category>
          <w:name w:val="General"/>
          <w:gallery w:val="placeholder"/>
        </w:category>
        <w:types>
          <w:type w:val="bbPlcHdr"/>
        </w:types>
        <w:behaviors>
          <w:behavior w:val="content"/>
        </w:behaviors>
        <w:guid w:val="{C2769B4E-BA49-41C3-A2CF-ECB0C1A283C9}"/>
      </w:docPartPr>
      <w:docPartBody>
        <w:p w:rsidR="00277A5C" w:rsidRDefault="00277A5C" w:rsidP="00277A5C">
          <w:pPr>
            <w:pStyle w:val="1A54D2133479483C8E7DAB7394DC21F1"/>
          </w:pPr>
          <w:r w:rsidRPr="00C16D26">
            <w:rPr>
              <w:rStyle w:val="TtuloCar"/>
              <w:b w:val="0"/>
              <w:noProof/>
              <w:lang w:bidi="es-ES"/>
            </w:rPr>
            <w:t>SERVICIOS PROFESIONALES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049979">
    <w:abstractNumId w:val="3"/>
  </w:num>
  <w:num w:numId="2" w16cid:durableId="1556088391">
    <w:abstractNumId w:val="6"/>
  </w:num>
  <w:num w:numId="3" w16cid:durableId="1964457581">
    <w:abstractNumId w:val="4"/>
  </w:num>
  <w:num w:numId="4" w16cid:durableId="798038710">
    <w:abstractNumId w:val="5"/>
  </w:num>
  <w:num w:numId="5" w16cid:durableId="1449545594">
    <w:abstractNumId w:val="2"/>
  </w:num>
  <w:num w:numId="6" w16cid:durableId="436292486">
    <w:abstractNumId w:val="1"/>
  </w:num>
  <w:num w:numId="7" w16cid:durableId="95506657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A5C"/>
    <w:rsid w:val="001B7BA0"/>
    <w:rsid w:val="00277A5C"/>
    <w:rsid w:val="003C55FD"/>
    <w:rsid w:val="00571D2D"/>
    <w:rsid w:val="006B484C"/>
    <w:rsid w:val="007E0548"/>
    <w:rsid w:val="008F7F2B"/>
    <w:rsid w:val="009A4FEA"/>
    <w:rsid w:val="009B604B"/>
    <w:rsid w:val="009E0C11"/>
    <w:rsid w:val="00BE71B9"/>
    <w:rsid w:val="00DA7D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E71B9"/>
    <w:pPr>
      <w:spacing w:after="0" w:line="288" w:lineRule="auto"/>
      <w:contextualSpacing/>
      <w:jc w:val="center"/>
    </w:pPr>
    <w:rPr>
      <w:rFonts w:asciiTheme="majorHAnsi" w:eastAsiaTheme="majorEastAsia" w:hAnsiTheme="majorHAnsi" w:cstheme="majorBidi"/>
      <w:b/>
      <w:color w:val="FFFFFF" w:themeColor="background1"/>
      <w:spacing w:val="-10"/>
      <w:kern w:val="28"/>
      <w:sz w:val="96"/>
      <w:szCs w:val="56"/>
      <w:lang w:eastAsia="en-US"/>
    </w:rPr>
  </w:style>
  <w:style w:type="character" w:customStyle="1" w:styleId="TtuloCar">
    <w:name w:val="Título Car"/>
    <w:basedOn w:val="Fuentedeprrafopredeter"/>
    <w:link w:val="Ttulo"/>
    <w:uiPriority w:val="10"/>
    <w:rsid w:val="00BE71B9"/>
    <w:rPr>
      <w:rFonts w:asciiTheme="majorHAnsi" w:eastAsiaTheme="majorEastAsia" w:hAnsiTheme="majorHAnsi" w:cstheme="majorBidi"/>
      <w:b/>
      <w:color w:val="FFFFFF" w:themeColor="background1"/>
      <w:spacing w:val="-10"/>
      <w:kern w:val="28"/>
      <w:sz w:val="96"/>
      <w:szCs w:val="56"/>
      <w:lang w:eastAsia="en-US"/>
    </w:rPr>
  </w:style>
  <w:style w:type="paragraph" w:styleId="Listaconvietas">
    <w:name w:val="List Bullet"/>
    <w:basedOn w:val="Normal"/>
    <w:uiPriority w:val="99"/>
    <w:pPr>
      <w:numPr>
        <w:numId w:val="1"/>
      </w:numPr>
      <w:spacing w:after="200" w:line="276" w:lineRule="auto"/>
      <w:ind w:left="340" w:hanging="340"/>
    </w:pPr>
    <w:rPr>
      <w:rFonts w:eastAsiaTheme="minorHAnsi"/>
      <w:color w:val="595959" w:themeColor="text1" w:themeTint="A6"/>
      <w:sz w:val="23"/>
      <w:szCs w:val="24"/>
      <w:lang w:eastAsia="en-US"/>
    </w:rPr>
  </w:style>
  <w:style w:type="paragraph" w:styleId="Listaconnmeros">
    <w:name w:val="List Number"/>
    <w:basedOn w:val="Normal"/>
    <w:uiPriority w:val="99"/>
    <w:pPr>
      <w:numPr>
        <w:numId w:val="2"/>
      </w:numPr>
      <w:spacing w:after="200" w:line="276" w:lineRule="auto"/>
      <w:ind w:left="340" w:hanging="340"/>
    </w:pPr>
    <w:rPr>
      <w:rFonts w:eastAsiaTheme="minorHAnsi"/>
      <w:color w:val="595959" w:themeColor="text1" w:themeTint="A6"/>
      <w:sz w:val="23"/>
      <w:szCs w:val="24"/>
      <w:lang w:eastAsia="en-US"/>
    </w:rPr>
  </w:style>
  <w:style w:type="paragraph" w:styleId="Listaconvietas2">
    <w:name w:val="List Bullet 2"/>
    <w:basedOn w:val="Normal"/>
    <w:uiPriority w:val="99"/>
    <w:pPr>
      <w:numPr>
        <w:numId w:val="7"/>
      </w:numPr>
      <w:spacing w:after="0" w:line="288" w:lineRule="auto"/>
    </w:pPr>
    <w:rPr>
      <w:rFonts w:eastAsiaTheme="minorHAnsi"/>
      <w:color w:val="595959" w:themeColor="text1" w:themeTint="A6"/>
      <w:sz w:val="23"/>
      <w:szCs w:val="24"/>
      <w:lang w:eastAsia="en-US"/>
    </w:rPr>
  </w:style>
  <w:style w:type="paragraph" w:customStyle="1" w:styleId="8AEDB065A9D74C2087F4D81E2DFC43B3">
    <w:name w:val="8AEDB065A9D74C2087F4D81E2DFC43B3"/>
    <w:rsid w:val="00277A5C"/>
  </w:style>
  <w:style w:type="paragraph" w:customStyle="1" w:styleId="1A54D2133479483C8E7DAB7394DC21F1">
    <w:name w:val="1A54D2133479483C8E7DAB7394DC21F1"/>
    <w:rsid w:val="00277A5C"/>
  </w:style>
  <w:style w:type="paragraph" w:customStyle="1" w:styleId="23691A87E9ED4800A73B89C9F4CB30D3">
    <w:name w:val="23691A87E9ED4800A73B89C9F4CB30D3"/>
    <w:rsid w:val="00BE71B9"/>
    <w:pPr>
      <w:spacing w:line="278" w:lineRule="auto"/>
    </w:pPr>
    <w:rPr>
      <w:kern w:val="2"/>
      <w:sz w:val="24"/>
      <w:szCs w:val="24"/>
      <w14:ligatures w14:val="standardContextual"/>
    </w:rPr>
  </w:style>
  <w:style w:type="paragraph" w:customStyle="1" w:styleId="4987BCD5A15A4706961339AECC9F5A4B">
    <w:name w:val="4987BCD5A15A4706961339AECC9F5A4B"/>
    <w:rsid w:val="00BE71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Actualizado 30 de junio de 2022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97cc1d-1e11-442f-8bef-7e8694acbc4d">
      <Terms xmlns="http://schemas.microsoft.com/office/infopath/2007/PartnerControls"/>
    </lcf76f155ced4ddcb4097134ff3c332f>
    <TaxCatchAll xmlns="7a5940d3-9ced-48cb-b9c5-bbeb7664f9c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5703178EE5FA1E4CB82AC50FDA74C37E" ma:contentTypeVersion="15" ma:contentTypeDescription="Crear nuevo documento." ma:contentTypeScope="" ma:versionID="bac16bcfc7f5d22f6c6a30b0a3db8e67">
  <xsd:schema xmlns:xsd="http://www.w3.org/2001/XMLSchema" xmlns:xs="http://www.w3.org/2001/XMLSchema" xmlns:p="http://schemas.microsoft.com/office/2006/metadata/properties" xmlns:ns2="7a5940d3-9ced-48cb-b9c5-bbeb7664f9c8" xmlns:ns3="9697cc1d-1e11-442f-8bef-7e8694acbc4d" targetNamespace="http://schemas.microsoft.com/office/2006/metadata/properties" ma:root="true" ma:fieldsID="9bb2ab9a056c4fb548a1971d0c452bfe" ns2:_="" ns3:_="">
    <xsd:import namespace="7a5940d3-9ced-48cb-b9c5-bbeb7664f9c8"/>
    <xsd:import namespace="9697cc1d-1e11-442f-8bef-7e8694acbc4d"/>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940d3-9ced-48cb-b9c5-bbeb7664f9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2" nillable="true" ma:displayName="Taxonomy Catch All Column" ma:hidden="true" ma:list="{38348fca-13fa-4638-b06d-56eb9ec2d181}" ma:internalName="TaxCatchAll" ma:showField="CatchAllData" ma:web="7a5940d3-9ced-48cb-b9c5-bbeb7664f9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97cc1d-1e11-442f-8bef-7e8694acbc4d"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4622910e-1db0-407c-bd87-66af4fa752b4"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3.xml><?xml version="1.0" encoding="utf-8"?>
<ds:datastoreItem xmlns:ds="http://schemas.openxmlformats.org/officeDocument/2006/customXml" ds:itemID="{40D9F40C-3EC1-40B6-8FD1-AA8BDAB3F1E3}">
  <ds:schemaRefs>
    <ds:schemaRef ds:uri="http://schemas.openxmlformats.org/officeDocument/2006/bibliography"/>
  </ds:schemaRefs>
</ds:datastoreItem>
</file>

<file path=customXml/itemProps4.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9697cc1d-1e11-442f-8bef-7e8694acbc4d"/>
    <ds:schemaRef ds:uri="7a5940d3-9ced-48cb-b9c5-bbeb7664f9c8"/>
  </ds:schemaRefs>
</ds:datastoreItem>
</file>

<file path=customXml/itemProps5.xml><?xml version="1.0" encoding="utf-8"?>
<ds:datastoreItem xmlns:ds="http://schemas.openxmlformats.org/officeDocument/2006/customXml" ds:itemID="{C1E76133-BB15-48DE-86E5-E94AE29FA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940d3-9ced-48cb-b9c5-bbeb7664f9c8"/>
    <ds:schemaRef ds:uri="9697cc1d-1e11-442f-8bef-7e8694acb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 de negocios doméstico</Template>
  <TotalTime>53</TotalTime>
  <Pages>19</Pages>
  <Words>5117</Words>
  <Characters>28144</Characters>
  <Application>Microsoft Office Word</Application>
  <DocSecurity>0</DocSecurity>
  <Lines>234</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ESTATUTOS DE LA ENTIDAD</vt:lpstr>
      <vt:lpstr/>
    </vt:vector>
  </TitlesOfParts>
  <Company/>
  <LinksUpToDate>false</LinksUpToDate>
  <CharactersWithSpaces>33195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ESTATUTOS DE LA ENTIDAD</dc:title>
  <dc:subject>TRANSPORTES ANTONIO DÍAZ HERNÁNDEZ, S.L.</dc:subject>
  <dc:creator/>
  <cp:keywords/>
  <dc:description/>
  <cp:lastModifiedBy>ALICIA GLORIA MONZON CABRERA</cp:lastModifiedBy>
  <cp:revision>13</cp:revision>
  <dcterms:created xsi:type="dcterms:W3CDTF">2022-06-20T11:54:00Z</dcterms:created>
  <dcterms:modified xsi:type="dcterms:W3CDTF">2025-11-13T16:18:00Z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0x0101005703178EE5FA1E4CB82AC50FDA74C37E</vt:lpwstr>
  </property>
</Properties>
</file>